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47862" w:rsidRDefault="00BA6B7B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1B9E5CF" wp14:editId="63B21A60">
                <wp:simplePos x="0" y="0"/>
                <wp:positionH relativeFrom="column">
                  <wp:posOffset>-630591</wp:posOffset>
                </wp:positionH>
                <wp:positionV relativeFrom="paragraph">
                  <wp:posOffset>283845</wp:posOffset>
                </wp:positionV>
                <wp:extent cx="2286000" cy="2904490"/>
                <wp:effectExtent l="0" t="0" r="0" b="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90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Default="00D40DE0" w:rsidP="00D40DE0">
                            <w:pPr>
                              <w:pStyle w:val="BodyText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</w:t>
                            </w:r>
                            <w:r w:rsidR="00173F49">
                              <w:t>o not label the</w:t>
                            </w:r>
                            <w:r>
                              <w:t xml:space="preserve"> student.</w:t>
                            </w:r>
                          </w:p>
                          <w:p w:rsidR="00D40DE0" w:rsidRDefault="00173F49" w:rsidP="00D40DE0">
                            <w:pPr>
                              <w:pStyle w:val="BodyText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Believe in the student, concentrate on their strengths</w:t>
                            </w:r>
                            <w:r w:rsidR="00D40DE0">
                              <w:t>.</w:t>
                            </w:r>
                          </w:p>
                          <w:p w:rsidR="00D40DE0" w:rsidRDefault="00D40DE0" w:rsidP="00D40DE0">
                            <w:pPr>
                              <w:pStyle w:val="BodyText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Teach to all learning styles.</w:t>
                            </w:r>
                          </w:p>
                          <w:p w:rsidR="00D40DE0" w:rsidRDefault="00173F49" w:rsidP="00D40DE0">
                            <w:pPr>
                              <w:pStyle w:val="BodyText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Be flexible with</w:t>
                            </w:r>
                            <w:r w:rsidR="00D40DE0">
                              <w:t xml:space="preserve"> teaching and assignments.</w:t>
                            </w:r>
                          </w:p>
                          <w:p w:rsidR="00D40DE0" w:rsidRDefault="00173F49" w:rsidP="00D40DE0">
                            <w:pPr>
                              <w:pStyle w:val="BodyText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Help</w:t>
                            </w:r>
                            <w:r w:rsidR="00623968">
                              <w:t xml:space="preserve"> students to get involved and become invested in school </w:t>
                            </w:r>
                            <w:r>
                              <w:t xml:space="preserve">and extra-curricular </w:t>
                            </w:r>
                            <w:r w:rsidR="00623968">
                              <w:t>activities.</w:t>
                            </w:r>
                          </w:p>
                          <w:p w:rsidR="00623968" w:rsidRDefault="00623968" w:rsidP="00D40DE0">
                            <w:pPr>
                              <w:pStyle w:val="BodyText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Build appr</w:t>
                            </w:r>
                            <w:r w:rsidR="00173F49">
                              <w:t>opriate relationships with the student</w:t>
                            </w:r>
                            <w:r>
                              <w:t>.</w:t>
                            </w:r>
                          </w:p>
                          <w:p w:rsidR="00623968" w:rsidRDefault="00173F49" w:rsidP="00D40DE0">
                            <w:pPr>
                              <w:pStyle w:val="BodyText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Help the student</w:t>
                            </w:r>
                            <w:r w:rsidR="00623968">
                              <w:t xml:space="preserve"> to set attainable and realistic goals.</w:t>
                            </w:r>
                          </w:p>
                          <w:p w:rsidR="00623968" w:rsidRDefault="00623968" w:rsidP="00D40DE0">
                            <w:pPr>
                              <w:pStyle w:val="BodyText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Provide opportunities for assistance and tutoring.</w:t>
                            </w:r>
                          </w:p>
                          <w:p w:rsidR="00623968" w:rsidRDefault="00173F49" w:rsidP="00D40DE0">
                            <w:pPr>
                              <w:pStyle w:val="BodyText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Keep the</w:t>
                            </w:r>
                            <w:r w:rsidR="00623968">
                              <w:t xml:space="preserve"> classroom culturally relevant.</w:t>
                            </w:r>
                          </w:p>
                          <w:p w:rsidR="00623968" w:rsidRDefault="00623968" w:rsidP="00D40DE0">
                            <w:pPr>
                              <w:pStyle w:val="BodyText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Create a healthy school and classroom climate.</w:t>
                            </w:r>
                          </w:p>
                          <w:p w:rsidR="00623968" w:rsidRDefault="00623968" w:rsidP="00623968">
                            <w:pPr>
                              <w:pStyle w:val="BodyText01"/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9.65pt;margin-top:22.35pt;width:180pt;height:228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2arugIAALs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" filled="f" stroked="f">
                <v:textbox>
                  <w:txbxContent>
                    <w:p w:rsidR="00247862" w:rsidRDefault="00D40DE0" w:rsidP="00D40DE0">
                      <w:pPr>
                        <w:pStyle w:val="BodyText01"/>
                        <w:numPr>
                          <w:ilvl w:val="0"/>
                          <w:numId w:val="2"/>
                        </w:numPr>
                      </w:pPr>
                      <w:r>
                        <w:t>D</w:t>
                      </w:r>
                      <w:r w:rsidR="00173F49">
                        <w:t>o not label the</w:t>
                      </w:r>
                      <w:r>
                        <w:t xml:space="preserve"> student.</w:t>
                      </w:r>
                    </w:p>
                    <w:p w:rsidR="00D40DE0" w:rsidRDefault="00173F49" w:rsidP="00D40DE0">
                      <w:pPr>
                        <w:pStyle w:val="BodyText01"/>
                        <w:numPr>
                          <w:ilvl w:val="0"/>
                          <w:numId w:val="2"/>
                        </w:numPr>
                      </w:pPr>
                      <w:r>
                        <w:t>Believe in the student, concentrate on their strengths</w:t>
                      </w:r>
                      <w:r w:rsidR="00D40DE0">
                        <w:t>.</w:t>
                      </w:r>
                    </w:p>
                    <w:p w:rsidR="00D40DE0" w:rsidRDefault="00D40DE0" w:rsidP="00D40DE0">
                      <w:pPr>
                        <w:pStyle w:val="BodyText01"/>
                        <w:numPr>
                          <w:ilvl w:val="0"/>
                          <w:numId w:val="2"/>
                        </w:numPr>
                      </w:pPr>
                      <w:r>
                        <w:t>Teach to all learning styles.</w:t>
                      </w:r>
                    </w:p>
                    <w:p w:rsidR="00D40DE0" w:rsidRDefault="00173F49" w:rsidP="00D40DE0">
                      <w:pPr>
                        <w:pStyle w:val="BodyText01"/>
                        <w:numPr>
                          <w:ilvl w:val="0"/>
                          <w:numId w:val="2"/>
                        </w:numPr>
                      </w:pPr>
                      <w:r>
                        <w:t>Be flexible with</w:t>
                      </w:r>
                      <w:r w:rsidR="00D40DE0">
                        <w:t xml:space="preserve"> teaching and assignments.</w:t>
                      </w:r>
                    </w:p>
                    <w:p w:rsidR="00D40DE0" w:rsidRDefault="00173F49" w:rsidP="00D40DE0">
                      <w:pPr>
                        <w:pStyle w:val="BodyText01"/>
                        <w:numPr>
                          <w:ilvl w:val="0"/>
                          <w:numId w:val="2"/>
                        </w:numPr>
                      </w:pPr>
                      <w:r>
                        <w:t>Help</w:t>
                      </w:r>
                      <w:r w:rsidR="00623968">
                        <w:t xml:space="preserve"> students to get involved and become invested in school </w:t>
                      </w:r>
                      <w:r>
                        <w:t xml:space="preserve">and extra-curricular </w:t>
                      </w:r>
                      <w:r w:rsidR="00623968">
                        <w:t>activities.</w:t>
                      </w:r>
                    </w:p>
                    <w:p w:rsidR="00623968" w:rsidRDefault="00623968" w:rsidP="00D40DE0">
                      <w:pPr>
                        <w:pStyle w:val="BodyText01"/>
                        <w:numPr>
                          <w:ilvl w:val="0"/>
                          <w:numId w:val="2"/>
                        </w:numPr>
                      </w:pPr>
                      <w:r>
                        <w:t>Build appr</w:t>
                      </w:r>
                      <w:r w:rsidR="00173F49">
                        <w:t>opriate relationships with the student</w:t>
                      </w:r>
                      <w:r>
                        <w:t>.</w:t>
                      </w:r>
                    </w:p>
                    <w:p w:rsidR="00623968" w:rsidRDefault="00173F49" w:rsidP="00D40DE0">
                      <w:pPr>
                        <w:pStyle w:val="BodyText01"/>
                        <w:numPr>
                          <w:ilvl w:val="0"/>
                          <w:numId w:val="2"/>
                        </w:numPr>
                      </w:pPr>
                      <w:r>
                        <w:t>Help the student</w:t>
                      </w:r>
                      <w:r w:rsidR="00623968">
                        <w:t xml:space="preserve"> to set attainable and realistic goals.</w:t>
                      </w:r>
                    </w:p>
                    <w:p w:rsidR="00623968" w:rsidRDefault="00623968" w:rsidP="00D40DE0">
                      <w:pPr>
                        <w:pStyle w:val="BodyText01"/>
                        <w:numPr>
                          <w:ilvl w:val="0"/>
                          <w:numId w:val="2"/>
                        </w:numPr>
                      </w:pPr>
                      <w:r>
                        <w:t>Provide opportunities for assistance and tutoring.</w:t>
                      </w:r>
                    </w:p>
                    <w:p w:rsidR="00623968" w:rsidRDefault="00173F49" w:rsidP="00D40DE0">
                      <w:pPr>
                        <w:pStyle w:val="BodyText01"/>
                        <w:numPr>
                          <w:ilvl w:val="0"/>
                          <w:numId w:val="2"/>
                        </w:numPr>
                      </w:pPr>
                      <w:r>
                        <w:t>Keep the</w:t>
                      </w:r>
                      <w:r w:rsidR="00623968">
                        <w:t xml:space="preserve"> classroom culturally relevant.</w:t>
                      </w:r>
                    </w:p>
                    <w:p w:rsidR="00623968" w:rsidRDefault="00623968" w:rsidP="00D40DE0">
                      <w:pPr>
                        <w:pStyle w:val="BodyText01"/>
                        <w:numPr>
                          <w:ilvl w:val="0"/>
                          <w:numId w:val="2"/>
                        </w:numPr>
                      </w:pPr>
                      <w:r>
                        <w:t>Create a healthy school and classroom climate.</w:t>
                      </w:r>
                    </w:p>
                    <w:p w:rsidR="00623968" w:rsidRDefault="00623968" w:rsidP="00623968">
                      <w:pPr>
                        <w:pStyle w:val="BodyText01"/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7855D6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FF24528" wp14:editId="7C53DEE1">
                <wp:simplePos x="0" y="0"/>
                <wp:positionH relativeFrom="column">
                  <wp:posOffset>2445589</wp:posOffset>
                </wp:positionH>
                <wp:positionV relativeFrom="paragraph">
                  <wp:posOffset>-112143</wp:posOffset>
                </wp:positionV>
                <wp:extent cx="2971800" cy="6504317"/>
                <wp:effectExtent l="0" t="0" r="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504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5D6" w:rsidRPr="007855D6" w:rsidRDefault="007855D6" w:rsidP="007855D6">
                            <w:pPr>
                              <w:shd w:val="clear" w:color="auto" w:fill="FFFFFF"/>
                              <w:spacing w:line="550" w:lineRule="atLeast"/>
                              <w:ind w:left="450" w:right="375" w:hanging="450"/>
                              <w:textAlignment w:val="top"/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gramStart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Aviso Coaching (2013, July).</w:t>
                            </w:r>
                            <w:proofErr w:type="gramEnd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At-Risk-Stude</w:t>
                            </w:r>
                            <w:r w:rsidRPr="006E5A0E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nt [Photograph].</w:t>
                            </w:r>
                            <w:proofErr w:type="gramEnd"/>
                            <w:r w:rsidRPr="006E5A0E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 xml:space="preserve"> Retrieved from h</w:t>
                            </w:r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ttp://avisocoaching.com/2013/07/09/preventing-at-risk-students-from-falling-through-the-cracks/</w:t>
                            </w:r>
                          </w:p>
                          <w:p w:rsidR="007855D6" w:rsidRPr="007855D6" w:rsidRDefault="007855D6" w:rsidP="007855D6">
                            <w:pPr>
                              <w:shd w:val="clear" w:color="auto" w:fill="FFFFFF"/>
                              <w:spacing w:line="550" w:lineRule="atLeast"/>
                              <w:ind w:left="450" w:right="375" w:hanging="450"/>
                              <w:textAlignment w:val="top"/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 xml:space="preserve">Education.com (2010, July 20). </w:t>
                            </w:r>
                            <w:proofErr w:type="gramStart"/>
                            <w:r w:rsidRPr="006E5A0E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Characteristics of Students at Risk and Why Students Drop Out | Education.com</w:t>
                            </w:r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.</w:t>
                            </w:r>
                            <w:proofErr w:type="gramEnd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 xml:space="preserve"> Retrieved April 13, 2014, from http://www.education.com/reference/article/characteristics-students-risk/</w:t>
                            </w:r>
                          </w:p>
                          <w:p w:rsidR="007855D6" w:rsidRPr="007855D6" w:rsidRDefault="007855D6" w:rsidP="007855D6">
                            <w:pPr>
                              <w:shd w:val="clear" w:color="auto" w:fill="FFFFFF"/>
                              <w:spacing w:line="550" w:lineRule="atLeast"/>
                              <w:ind w:left="450" w:right="375" w:hanging="450"/>
                              <w:textAlignment w:val="top"/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 xml:space="preserve">Massachusetts Department of Elementary and Secondary Education (2009, July 21). </w:t>
                            </w:r>
                            <w:r w:rsidRPr="006E5A0E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Overview: Factors that May Place Students At-Risk - Dropout Reduction: Prevention, Intervention, and Recovery</w:t>
                            </w:r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. Retrieved April 13, 2014, from http://www.doe.mass.edu/dropout/overview.html?section=riskfactors</w:t>
                            </w:r>
                          </w:p>
                          <w:p w:rsidR="007855D6" w:rsidRPr="007855D6" w:rsidRDefault="007855D6" w:rsidP="007855D6">
                            <w:pPr>
                              <w:shd w:val="clear" w:color="auto" w:fill="FFFFFF"/>
                              <w:spacing w:line="550" w:lineRule="atLeast"/>
                              <w:ind w:left="450" w:right="375" w:hanging="450"/>
                              <w:textAlignment w:val="top"/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gramStart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National Dropout Prevention Center / Network (2014).</w:t>
                            </w:r>
                            <w:proofErr w:type="gramEnd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6E5A0E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Statistics and Facts | National Dropout Prevention Center/Network</w:t>
                            </w:r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.</w:t>
                            </w:r>
                            <w:proofErr w:type="gramEnd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 xml:space="preserve"> Retrieved April 13, 2014, from http://www.dropoutprevention.org/statistics</w:t>
                            </w:r>
                          </w:p>
                          <w:p w:rsidR="007855D6" w:rsidRPr="007855D6" w:rsidRDefault="007855D6" w:rsidP="007855D6">
                            <w:pPr>
                              <w:shd w:val="clear" w:color="auto" w:fill="FFFFFF"/>
                              <w:spacing w:line="550" w:lineRule="atLeast"/>
                              <w:ind w:left="450" w:right="375" w:hanging="450"/>
                              <w:textAlignment w:val="top"/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gramStart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Plusgoogle.com (</w:t>
                            </w:r>
                            <w:proofErr w:type="spellStart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n.d.</w:t>
                            </w:r>
                            <w:proofErr w:type="spellEnd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).</w:t>
                            </w:r>
                            <w:proofErr w:type="gramEnd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 xml:space="preserve"> Photograph. Retrieved from http://rontipal.org/</w:t>
                            </w:r>
                          </w:p>
                          <w:p w:rsidR="007855D6" w:rsidRPr="007855D6" w:rsidRDefault="007855D6" w:rsidP="007855D6">
                            <w:pPr>
                              <w:shd w:val="clear" w:color="auto" w:fill="FFFFFF"/>
                              <w:spacing w:line="550" w:lineRule="atLeast"/>
                              <w:ind w:left="450" w:right="375" w:hanging="450"/>
                              <w:textAlignment w:val="top"/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gramStart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University of Detroit Mercy (</w:t>
                            </w:r>
                            <w:proofErr w:type="spellStart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n.d.</w:t>
                            </w:r>
                            <w:proofErr w:type="spellEnd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>).</w:t>
                            </w:r>
                            <w:proofErr w:type="gramEnd"/>
                            <w:r w:rsidRPr="007855D6">
                              <w:rPr>
                                <w:rFonts w:ascii="Times New Roman" w:eastAsia="Times New Roman" w:hAnsi="Times New Roman"/>
                                <w:color w:val="000000"/>
                                <w:sz w:val="14"/>
                                <w:szCs w:val="14"/>
                                <w:lang w:val="en"/>
                              </w:rPr>
                              <w:t xml:space="preserve"> Education=Future [graphic image]. Retrieved from http://liberalarts.udmercy.edu/programs/depts/education/</w:t>
                            </w:r>
                          </w:p>
                          <w:p w:rsidR="00247862" w:rsidRDefault="00247862" w:rsidP="00247862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2.55pt;margin-top:-8.85pt;width:234pt;height:512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kVug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" filled="f" stroked="f">
                <v:textbox>
                  <w:txbxContent>
                    <w:p w:rsidR="007855D6" w:rsidRPr="007855D6" w:rsidRDefault="007855D6" w:rsidP="007855D6">
                      <w:pPr>
                        <w:shd w:val="clear" w:color="auto" w:fill="FFFFFF"/>
                        <w:spacing w:line="550" w:lineRule="atLeast"/>
                        <w:ind w:left="450" w:right="375" w:hanging="450"/>
                        <w:textAlignment w:val="top"/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</w:pPr>
                      <w:proofErr w:type="spellStart"/>
                      <w:proofErr w:type="gramStart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Aviso</w:t>
                      </w:r>
                      <w:proofErr w:type="spellEnd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 xml:space="preserve"> Coaching (2013, July).</w:t>
                      </w:r>
                      <w:proofErr w:type="gramEnd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gramStart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At-Risk-Stude</w:t>
                      </w:r>
                      <w:r w:rsidRPr="006E5A0E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nt [Photograph].</w:t>
                      </w:r>
                      <w:proofErr w:type="gramEnd"/>
                      <w:r w:rsidRPr="006E5A0E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 xml:space="preserve"> Retrieved from h</w:t>
                      </w:r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ttp://avisocoaching.com/2013/07/09/preventing-at-risk-students-from-falling-through-the-cracks/</w:t>
                      </w:r>
                    </w:p>
                    <w:p w:rsidR="007855D6" w:rsidRPr="007855D6" w:rsidRDefault="007855D6" w:rsidP="007855D6">
                      <w:pPr>
                        <w:shd w:val="clear" w:color="auto" w:fill="FFFFFF"/>
                        <w:spacing w:line="550" w:lineRule="atLeast"/>
                        <w:ind w:left="450" w:right="375" w:hanging="450"/>
                        <w:textAlignment w:val="top"/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</w:pPr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 xml:space="preserve">Education.com (2010, July 20). </w:t>
                      </w:r>
                      <w:proofErr w:type="gramStart"/>
                      <w:r w:rsidRPr="006E5A0E">
                        <w:rPr>
                          <w:rFonts w:ascii="Times New Roman" w:eastAsia="Times New Roman" w:hAnsi="Times New Roman"/>
                          <w:i/>
                          <w:iCs/>
                          <w:color w:val="000000"/>
                          <w:sz w:val="14"/>
                          <w:szCs w:val="14"/>
                          <w:lang w:val="en"/>
                        </w:rPr>
                        <w:t>Characteristics of Students at Risk and Why Students Drop Out | Education.com</w:t>
                      </w:r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.</w:t>
                      </w:r>
                      <w:proofErr w:type="gramEnd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 xml:space="preserve"> Retrieved April 13, 2014, from http://www.education.com/reference/article/characteristics-students-risk/</w:t>
                      </w:r>
                    </w:p>
                    <w:p w:rsidR="007855D6" w:rsidRPr="007855D6" w:rsidRDefault="007855D6" w:rsidP="007855D6">
                      <w:pPr>
                        <w:shd w:val="clear" w:color="auto" w:fill="FFFFFF"/>
                        <w:spacing w:line="550" w:lineRule="atLeast"/>
                        <w:ind w:left="450" w:right="375" w:hanging="450"/>
                        <w:textAlignment w:val="top"/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</w:pPr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 xml:space="preserve">Massachusetts Department of Elementary and Secondary Education (2009, July 21). </w:t>
                      </w:r>
                      <w:r w:rsidRPr="006E5A0E">
                        <w:rPr>
                          <w:rFonts w:ascii="Times New Roman" w:eastAsia="Times New Roman" w:hAnsi="Times New Roman"/>
                          <w:i/>
                          <w:iCs/>
                          <w:color w:val="000000"/>
                          <w:sz w:val="14"/>
                          <w:szCs w:val="14"/>
                          <w:lang w:val="en"/>
                        </w:rPr>
                        <w:t>Overview: Factors that May Place Students At-Risk - Dropout Reduction: Prevention, Intervention, and Recovery</w:t>
                      </w:r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. Retrieved April 13, 2014, from http://www.doe.mass.edu/dropout/overview.html?section=riskfactors</w:t>
                      </w:r>
                    </w:p>
                    <w:p w:rsidR="007855D6" w:rsidRPr="007855D6" w:rsidRDefault="007855D6" w:rsidP="007855D6">
                      <w:pPr>
                        <w:shd w:val="clear" w:color="auto" w:fill="FFFFFF"/>
                        <w:spacing w:line="550" w:lineRule="atLeast"/>
                        <w:ind w:left="450" w:right="375" w:hanging="450"/>
                        <w:textAlignment w:val="top"/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</w:pPr>
                      <w:proofErr w:type="gramStart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National Dropout Prevention Center / Network (2014).</w:t>
                      </w:r>
                      <w:proofErr w:type="gramEnd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gramStart"/>
                      <w:r w:rsidRPr="006E5A0E">
                        <w:rPr>
                          <w:rFonts w:ascii="Times New Roman" w:eastAsia="Times New Roman" w:hAnsi="Times New Roman"/>
                          <w:i/>
                          <w:iCs/>
                          <w:color w:val="000000"/>
                          <w:sz w:val="14"/>
                          <w:szCs w:val="14"/>
                          <w:lang w:val="en"/>
                        </w:rPr>
                        <w:t>Statistics and Facts | National Dropout Prevention Center/Network</w:t>
                      </w:r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.</w:t>
                      </w:r>
                      <w:proofErr w:type="gramEnd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 xml:space="preserve"> Retrieved April 13, 2014, from http://www.dropoutprevention.org/statistics</w:t>
                      </w:r>
                    </w:p>
                    <w:p w:rsidR="007855D6" w:rsidRPr="007855D6" w:rsidRDefault="007855D6" w:rsidP="007855D6">
                      <w:pPr>
                        <w:shd w:val="clear" w:color="auto" w:fill="FFFFFF"/>
                        <w:spacing w:line="550" w:lineRule="atLeast"/>
                        <w:ind w:left="450" w:right="375" w:hanging="450"/>
                        <w:textAlignment w:val="top"/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</w:pPr>
                      <w:proofErr w:type="gramStart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Plusgoogle.com (</w:t>
                      </w:r>
                      <w:proofErr w:type="spellStart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n.d.</w:t>
                      </w:r>
                      <w:proofErr w:type="spellEnd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).</w:t>
                      </w:r>
                      <w:proofErr w:type="gramEnd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 xml:space="preserve"> Photograph. Retrieved from http://rontipal.org/</w:t>
                      </w:r>
                    </w:p>
                    <w:p w:rsidR="007855D6" w:rsidRPr="007855D6" w:rsidRDefault="007855D6" w:rsidP="007855D6">
                      <w:pPr>
                        <w:shd w:val="clear" w:color="auto" w:fill="FFFFFF"/>
                        <w:spacing w:line="550" w:lineRule="atLeast"/>
                        <w:ind w:left="450" w:right="375" w:hanging="450"/>
                        <w:textAlignment w:val="top"/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</w:pPr>
                      <w:proofErr w:type="gramStart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University of Detroit Mercy (</w:t>
                      </w:r>
                      <w:proofErr w:type="spellStart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n.d.</w:t>
                      </w:r>
                      <w:proofErr w:type="spellEnd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>).</w:t>
                      </w:r>
                      <w:proofErr w:type="gramEnd"/>
                      <w:r w:rsidRPr="007855D6">
                        <w:rPr>
                          <w:rFonts w:ascii="Times New Roman" w:eastAsia="Times New Roman" w:hAnsi="Times New Roman"/>
                          <w:color w:val="000000"/>
                          <w:sz w:val="14"/>
                          <w:szCs w:val="14"/>
                          <w:lang w:val="en"/>
                        </w:rPr>
                        <w:t xml:space="preserve"> Education=Future [graphic image]. Retrieved from http://liberalarts.udmercy.edu/programs/depts/education/</w:t>
                      </w:r>
                    </w:p>
                    <w:p w:rsidR="00247862" w:rsidRDefault="00247862" w:rsidP="00247862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 w:rsidR="007855D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9A454A" wp14:editId="116102ED">
                <wp:simplePos x="0" y="0"/>
                <wp:positionH relativeFrom="column">
                  <wp:posOffset>2341617</wp:posOffset>
                </wp:positionH>
                <wp:positionV relativeFrom="paragraph">
                  <wp:posOffset>-673160</wp:posOffset>
                </wp:positionV>
                <wp:extent cx="3086100" cy="310515"/>
                <wp:effectExtent l="0" t="0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Pr="007855D6" w:rsidRDefault="007855D6" w:rsidP="00247862">
                            <w:pPr>
                              <w:pStyle w:val="SUBHEAD02"/>
                              <w:rPr>
                                <w:color w:val="FFFFFF" w:themeColor="background1"/>
                              </w:rPr>
                            </w:pPr>
                            <w:r w:rsidRPr="007855D6">
                              <w:rPr>
                                <w:color w:val="FFFFFF" w:themeColor="background1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184.4pt;margin-top:-53pt;width:243pt;height:24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" filled="f" stroked="f">
                <v:textbox>
                  <w:txbxContent>
                    <w:p w:rsidR="00247862" w:rsidRPr="007855D6" w:rsidRDefault="007855D6" w:rsidP="00247862">
                      <w:pPr>
                        <w:pStyle w:val="SUBHEAD02"/>
                        <w:rPr>
                          <w:color w:val="FFFFFF" w:themeColor="background1"/>
                        </w:rPr>
                      </w:pPr>
                      <w:r w:rsidRPr="007855D6">
                        <w:rPr>
                          <w:color w:val="FFFFFF" w:themeColor="background1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 w:rsidR="00173F49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F300503" wp14:editId="203D43FF">
                <wp:simplePos x="0" y="0"/>
                <wp:positionH relativeFrom="column">
                  <wp:posOffset>-634042</wp:posOffset>
                </wp:positionH>
                <wp:positionV relativeFrom="paragraph">
                  <wp:posOffset>-552091</wp:posOffset>
                </wp:positionV>
                <wp:extent cx="2400300" cy="569344"/>
                <wp:effectExtent l="0" t="0" r="0" b="25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69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Pr="00173F49" w:rsidRDefault="00D40DE0" w:rsidP="00247862">
                            <w:pPr>
                              <w:pStyle w:val="SUBHEAD02"/>
                              <w:rPr>
                                <w:sz w:val="32"/>
                                <w:szCs w:val="32"/>
                              </w:rPr>
                            </w:pPr>
                            <w:r w:rsidRPr="00173F49">
                              <w:rPr>
                                <w:sz w:val="32"/>
                                <w:szCs w:val="32"/>
                              </w:rPr>
                              <w:t>How c</w:t>
                            </w:r>
                            <w:r w:rsidR="0064179C" w:rsidRPr="00173F49">
                              <w:rPr>
                                <w:sz w:val="32"/>
                                <w:szCs w:val="32"/>
                              </w:rPr>
                              <w:t>an you help at-</w:t>
                            </w:r>
                            <w:r w:rsidRPr="00173F49">
                              <w:rPr>
                                <w:sz w:val="32"/>
                                <w:szCs w:val="32"/>
                              </w:rPr>
                              <w:t>risk students?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49.9pt;margin-top:-43.45pt;width:189pt;height:44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+NuAIAAME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" filled="f" stroked="f">
                <v:textbox>
                  <w:txbxContent>
                    <w:p w:rsidR="00247862" w:rsidRPr="00173F49" w:rsidRDefault="00D40DE0" w:rsidP="00247862">
                      <w:pPr>
                        <w:pStyle w:val="SUBHEAD02"/>
                        <w:rPr>
                          <w:sz w:val="32"/>
                          <w:szCs w:val="32"/>
                        </w:rPr>
                      </w:pPr>
                      <w:r w:rsidRPr="00173F49">
                        <w:rPr>
                          <w:sz w:val="32"/>
                          <w:szCs w:val="32"/>
                        </w:rPr>
                        <w:t>How c</w:t>
                      </w:r>
                      <w:r w:rsidR="0064179C" w:rsidRPr="00173F49">
                        <w:rPr>
                          <w:sz w:val="32"/>
                          <w:szCs w:val="32"/>
                        </w:rPr>
                        <w:t>an you help at-</w:t>
                      </w:r>
                      <w:r w:rsidRPr="00173F49">
                        <w:rPr>
                          <w:sz w:val="32"/>
                          <w:szCs w:val="32"/>
                        </w:rPr>
                        <w:t>risk students?</w:t>
                      </w:r>
                    </w:p>
                  </w:txbxContent>
                </v:textbox>
              </v:shape>
            </w:pict>
          </mc:Fallback>
        </mc:AlternateContent>
      </w:r>
      <w:r w:rsidR="00802F6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9664382" wp14:editId="1338C312">
                <wp:simplePos x="0" y="0"/>
                <wp:positionH relativeFrom="column">
                  <wp:posOffset>-288985</wp:posOffset>
                </wp:positionH>
                <wp:positionV relativeFrom="paragraph">
                  <wp:posOffset>3381555</wp:posOffset>
                </wp:positionV>
                <wp:extent cx="1798320" cy="2315306"/>
                <wp:effectExtent l="0" t="0" r="0" b="8890"/>
                <wp:wrapNone/>
                <wp:docPr id="2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23153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Default="006346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2335B3" wp14:editId="70CFEE17">
                                  <wp:extent cx="1614419" cy="2333038"/>
                                  <wp:effectExtent l="0" t="0" r="508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t risk student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440" cy="2334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-22.75pt;margin-top:266.25pt;width:141.6pt;height:182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shuQIAAMM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" filled="f" stroked="f">
                <v:textbox>
                  <w:txbxContent>
                    <w:p w:rsidR="00247862" w:rsidRDefault="006346AF">
                      <w:r>
                        <w:rPr>
                          <w:noProof/>
                        </w:rPr>
                        <w:drawing>
                          <wp:inline distT="0" distB="0" distL="0" distR="0" wp14:anchorId="5B2335B3" wp14:editId="70CFEE17">
                            <wp:extent cx="1614419" cy="2333038"/>
                            <wp:effectExtent l="0" t="0" r="508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t risk student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440" cy="2334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6BFE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A05226" wp14:editId="387C2FA8">
                <wp:simplePos x="0" y="0"/>
                <wp:positionH relativeFrom="column">
                  <wp:posOffset>6172200</wp:posOffset>
                </wp:positionH>
                <wp:positionV relativeFrom="paragraph">
                  <wp:posOffset>577969</wp:posOffset>
                </wp:positionV>
                <wp:extent cx="1943100" cy="974785"/>
                <wp:effectExtent l="0" t="0" r="0" b="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97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Default="00E96BFE" w:rsidP="00247862">
                            <w:pPr>
                              <w:pStyle w:val="Headline01"/>
                            </w:pPr>
                            <w:r>
                              <w:t>Education is for all students and all students are at risk.</w:t>
                            </w:r>
                          </w:p>
                          <w:p w:rsidR="00E96BFE" w:rsidRDefault="00E96B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486pt;margin-top:45.5pt;width:153pt;height:7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Ec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" filled="f" stroked="f">
                <v:textbox>
                  <w:txbxContent>
                    <w:p w:rsidR="00247862" w:rsidRDefault="00E96BFE" w:rsidP="00247862">
                      <w:pPr>
                        <w:pStyle w:val="Headline01"/>
                      </w:pPr>
                      <w:r>
                        <w:t>Education is for all students and all students are at risk.</w:t>
                      </w:r>
                    </w:p>
                    <w:p w:rsidR="00E96BFE" w:rsidRDefault="00E96BFE"/>
                  </w:txbxContent>
                </v:textbox>
              </v:shape>
            </w:pict>
          </mc:Fallback>
        </mc:AlternateContent>
      </w:r>
      <w:r w:rsidR="00D1499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3D0E2F" wp14:editId="3455E5DC">
                <wp:simplePos x="0" y="0"/>
                <wp:positionH relativeFrom="column">
                  <wp:posOffset>5654040</wp:posOffset>
                </wp:positionH>
                <wp:positionV relativeFrom="paragraph">
                  <wp:posOffset>1605280</wp:posOffset>
                </wp:positionV>
                <wp:extent cx="2971800" cy="800100"/>
                <wp:effectExtent l="0" t="0" r="3810" b="4445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Default="00E96BFE" w:rsidP="00247862">
                            <w:pPr>
                              <w:pStyle w:val="SUBHEAD01"/>
                            </w:pPr>
                            <w:r>
                              <w:t>No Child Left Behind</w:t>
                            </w:r>
                            <w:r w:rsidR="00247862">
                              <w:br/>
                            </w:r>
                          </w:p>
                          <w:p w:rsidR="00247862" w:rsidRDefault="00247862">
                            <w:pPr>
                              <w:spacing w:before="480"/>
                              <w:jc w:val="center"/>
                              <w:rPr>
                                <w:b/>
                                <w:color w:val="411D0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445.2pt;margin-top:126.4pt;width:234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W4twIAAMI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" filled="f" stroked="f">
                <v:textbox>
                  <w:txbxContent>
                    <w:p w:rsidR="00247862" w:rsidRDefault="00E96BFE" w:rsidP="00247862">
                      <w:pPr>
                        <w:pStyle w:val="SUBHEAD01"/>
                      </w:pPr>
                      <w:r>
                        <w:t>No Child Left Behind</w:t>
                      </w:r>
                      <w:r w:rsidR="00247862">
                        <w:br/>
                      </w:r>
                    </w:p>
                    <w:p w:rsidR="00247862" w:rsidRDefault="00247862">
                      <w:pPr>
                        <w:spacing w:before="480"/>
                        <w:jc w:val="center"/>
                        <w:rPr>
                          <w:b/>
                          <w:color w:val="411D0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996">
        <w:rPr>
          <w:noProof/>
        </w:rPr>
        <w:drawing>
          <wp:anchor distT="0" distB="0" distL="114300" distR="114300" simplePos="0" relativeHeight="251668992" behindDoc="1" locked="0" layoutInCell="1" allowOverlap="1" wp14:anchorId="7C4E458A" wp14:editId="61CEA9C1">
            <wp:simplePos x="0" y="0"/>
            <wp:positionH relativeFrom="column">
              <wp:posOffset>-1141095</wp:posOffset>
            </wp:positionH>
            <wp:positionV relativeFrom="paragraph">
              <wp:posOffset>-911860</wp:posOffset>
            </wp:positionV>
            <wp:extent cx="10058400" cy="7772400"/>
            <wp:effectExtent l="0" t="0" r="0" b="0"/>
            <wp:wrapNone/>
            <wp:docPr id="40" name="Picture 40" descr="background_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ackground_outsi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99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533D3C" wp14:editId="246104C2">
                <wp:simplePos x="0" y="0"/>
                <wp:positionH relativeFrom="column">
                  <wp:posOffset>5654040</wp:posOffset>
                </wp:positionH>
                <wp:positionV relativeFrom="paragraph">
                  <wp:posOffset>3091180</wp:posOffset>
                </wp:positionV>
                <wp:extent cx="2971800" cy="914400"/>
                <wp:effectExtent l="0" t="0" r="3810" b="444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Default="00E96BFE">
                            <w:pPr>
                              <w:jc w:val="center"/>
                              <w:rPr>
                                <w:b/>
                                <w:i/>
                                <w:color w:val="411D0E"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color w:val="411D0E"/>
                                <w:sz w:val="26"/>
                              </w:rPr>
                              <w:t>“Education is the most powerful weapon which you can use to change the world.” – Nelson Mandela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445.2pt;margin-top:243.4pt;width:234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" filled="f" stroked="f">
                <v:textbox>
                  <w:txbxContent>
                    <w:p w:rsidR="00247862" w:rsidRDefault="00E96BFE">
                      <w:pPr>
                        <w:jc w:val="center"/>
                        <w:rPr>
                          <w:b/>
                          <w:i/>
                          <w:color w:val="411D0E"/>
                          <w:sz w:val="26"/>
                        </w:rPr>
                      </w:pPr>
                      <w:r>
                        <w:rPr>
                          <w:b/>
                          <w:i/>
                          <w:color w:val="411D0E"/>
                          <w:sz w:val="26"/>
                        </w:rPr>
                        <w:t>“Education is the most powerful weapon which you can use to change the world.” – Nelson Mandela</w:t>
                      </w:r>
                    </w:p>
                  </w:txbxContent>
                </v:textbox>
              </v:shape>
            </w:pict>
          </mc:Fallback>
        </mc:AlternateContent>
      </w:r>
      <w:r w:rsidR="00D1499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6860540</wp:posOffset>
                </wp:positionV>
                <wp:extent cx="3086100" cy="228600"/>
                <wp:effectExtent l="3810" t="2540" r="0" b="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Default="00247862">
                            <w:pPr>
                              <w:jc w:val="center"/>
                              <w:rPr>
                                <w:b/>
                                <w:i/>
                                <w:color w:val="411D0E"/>
                              </w:rPr>
                            </w:pPr>
                            <w:r>
                              <w:rPr>
                                <w:b/>
                                <w:i/>
                                <w:color w:val="411D0E"/>
                              </w:rPr>
                              <w:t>www.webaddress.com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274.05pt;margin-top:540.2pt;width:243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" filled="f" stroked="f">
                <v:textbox>
                  <w:txbxContent>
                    <w:p w:rsidR="00247862" w:rsidRDefault="00247862">
                      <w:pPr>
                        <w:jc w:val="center"/>
                        <w:rPr>
                          <w:b/>
                          <w:i/>
                          <w:color w:val="411D0E"/>
                        </w:rPr>
                      </w:pPr>
                      <w:r>
                        <w:rPr>
                          <w:b/>
                          <w:i/>
                          <w:color w:val="411D0E"/>
                        </w:rPr>
                        <w:t>www.webaddress.com</w:t>
                      </w:r>
                    </w:p>
                  </w:txbxContent>
                </v:textbox>
              </v:shape>
            </w:pict>
          </mc:Fallback>
        </mc:AlternateContent>
      </w:r>
      <w:r w:rsidR="00247862">
        <w:br w:type="page"/>
      </w:r>
      <w:r w:rsidR="0074157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091C11" wp14:editId="4386911E">
                <wp:simplePos x="0" y="0"/>
                <wp:positionH relativeFrom="column">
                  <wp:posOffset>-779780</wp:posOffset>
                </wp:positionH>
                <wp:positionV relativeFrom="paragraph">
                  <wp:posOffset>1835785</wp:posOffset>
                </wp:positionV>
                <wp:extent cx="2743200" cy="3657600"/>
                <wp:effectExtent l="0" t="0" r="0" b="0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570" w:rsidRPr="000F5009" w:rsidRDefault="00741570" w:rsidP="00741570">
                            <w:pPr>
                              <w:pStyle w:val="BodyText02"/>
                              <w:numPr>
                                <w:ilvl w:val="0"/>
                                <w:numId w:val="7"/>
                              </w:numPr>
                              <w:rPr>
                                <w:sz w:val="34"/>
                                <w:szCs w:val="34"/>
                              </w:rPr>
                            </w:pPr>
                            <w:r w:rsidRPr="000F5009">
                              <w:rPr>
                                <w:sz w:val="34"/>
                                <w:szCs w:val="34"/>
                              </w:rPr>
                              <w:t>Identify students at risk.</w:t>
                            </w:r>
                          </w:p>
                          <w:p w:rsidR="000F5009" w:rsidRPr="000F5009" w:rsidRDefault="000F5009" w:rsidP="00741570">
                            <w:pPr>
                              <w:pStyle w:val="BodyText02"/>
                              <w:numPr>
                                <w:ilvl w:val="0"/>
                                <w:numId w:val="7"/>
                              </w:numPr>
                              <w:rPr>
                                <w:sz w:val="34"/>
                                <w:szCs w:val="34"/>
                              </w:rPr>
                            </w:pPr>
                            <w:r w:rsidRPr="000F5009">
                              <w:rPr>
                                <w:sz w:val="34"/>
                                <w:szCs w:val="34"/>
                              </w:rPr>
                              <w:t>Promote social networks.</w:t>
                            </w:r>
                          </w:p>
                          <w:p w:rsidR="000F5009" w:rsidRPr="000F5009" w:rsidRDefault="000F5009" w:rsidP="00741570">
                            <w:pPr>
                              <w:pStyle w:val="BodyText02"/>
                              <w:numPr>
                                <w:ilvl w:val="0"/>
                                <w:numId w:val="7"/>
                              </w:numPr>
                              <w:rPr>
                                <w:sz w:val="34"/>
                                <w:szCs w:val="34"/>
                              </w:rPr>
                            </w:pPr>
                            <w:r w:rsidRPr="000F5009">
                              <w:rPr>
                                <w:sz w:val="34"/>
                                <w:szCs w:val="34"/>
                              </w:rPr>
                              <w:t>Develop life skills.</w:t>
                            </w:r>
                          </w:p>
                          <w:p w:rsidR="000F5009" w:rsidRPr="000F5009" w:rsidRDefault="000F5009" w:rsidP="00741570">
                            <w:pPr>
                              <w:pStyle w:val="BodyText02"/>
                              <w:numPr>
                                <w:ilvl w:val="0"/>
                                <w:numId w:val="7"/>
                              </w:numPr>
                              <w:rPr>
                                <w:sz w:val="34"/>
                                <w:szCs w:val="34"/>
                              </w:rPr>
                            </w:pPr>
                            <w:r w:rsidRPr="000F5009">
                              <w:rPr>
                                <w:sz w:val="34"/>
                                <w:szCs w:val="34"/>
                              </w:rPr>
                              <w:t>Develop strong study skills.</w:t>
                            </w:r>
                          </w:p>
                          <w:p w:rsidR="000F5009" w:rsidRPr="000F5009" w:rsidRDefault="000F5009" w:rsidP="00741570">
                            <w:pPr>
                              <w:pStyle w:val="BodyText02"/>
                              <w:numPr>
                                <w:ilvl w:val="0"/>
                                <w:numId w:val="7"/>
                              </w:numPr>
                              <w:rPr>
                                <w:sz w:val="34"/>
                                <w:szCs w:val="34"/>
                              </w:rPr>
                            </w:pPr>
                            <w:r w:rsidRPr="000F5009">
                              <w:rPr>
                                <w:sz w:val="34"/>
                                <w:szCs w:val="34"/>
                              </w:rPr>
                              <w:t>Provide support services at school and within the community.</w:t>
                            </w:r>
                          </w:p>
                          <w:p w:rsidR="000F5009" w:rsidRPr="000F5009" w:rsidRDefault="000F5009" w:rsidP="00741570">
                            <w:pPr>
                              <w:pStyle w:val="BodyText02"/>
                              <w:numPr>
                                <w:ilvl w:val="0"/>
                                <w:numId w:val="7"/>
                              </w:numPr>
                              <w:rPr>
                                <w:sz w:val="34"/>
                                <w:szCs w:val="34"/>
                              </w:rPr>
                            </w:pPr>
                            <w:r w:rsidRPr="000F5009">
                              <w:rPr>
                                <w:sz w:val="34"/>
                                <w:szCs w:val="34"/>
                              </w:rPr>
                              <w:t>Develop mentoring programs.</w:t>
                            </w:r>
                          </w:p>
                          <w:p w:rsidR="000F5009" w:rsidRPr="000F5009" w:rsidRDefault="000F5009" w:rsidP="00741570">
                            <w:pPr>
                              <w:pStyle w:val="BodyText02"/>
                              <w:numPr>
                                <w:ilvl w:val="0"/>
                                <w:numId w:val="7"/>
                              </w:numPr>
                              <w:rPr>
                                <w:sz w:val="34"/>
                                <w:szCs w:val="34"/>
                              </w:rPr>
                            </w:pPr>
                            <w:r w:rsidRPr="000F5009">
                              <w:rPr>
                                <w:sz w:val="34"/>
                                <w:szCs w:val="34"/>
                              </w:rPr>
                              <w:t>Increase awareness.</w:t>
                            </w:r>
                          </w:p>
                          <w:p w:rsidR="00741570" w:rsidRDefault="00741570" w:rsidP="00247862">
                            <w:pPr>
                              <w:pStyle w:val="BodyText0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-61.4pt;margin-top:144.55pt;width:3in;height:4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" filled="f" stroked="f">
                <v:textbox>
                  <w:txbxContent>
                    <w:p w:rsidR="00741570" w:rsidRPr="000F5009" w:rsidRDefault="00741570" w:rsidP="00741570">
                      <w:pPr>
                        <w:pStyle w:val="BodyText02"/>
                        <w:numPr>
                          <w:ilvl w:val="0"/>
                          <w:numId w:val="7"/>
                        </w:numPr>
                        <w:rPr>
                          <w:sz w:val="34"/>
                          <w:szCs w:val="34"/>
                        </w:rPr>
                      </w:pPr>
                      <w:r w:rsidRPr="000F5009">
                        <w:rPr>
                          <w:sz w:val="34"/>
                          <w:szCs w:val="34"/>
                        </w:rPr>
                        <w:t>Identify students at risk.</w:t>
                      </w:r>
                    </w:p>
                    <w:p w:rsidR="000F5009" w:rsidRPr="000F5009" w:rsidRDefault="000F5009" w:rsidP="00741570">
                      <w:pPr>
                        <w:pStyle w:val="BodyText02"/>
                        <w:numPr>
                          <w:ilvl w:val="0"/>
                          <w:numId w:val="7"/>
                        </w:numPr>
                        <w:rPr>
                          <w:sz w:val="34"/>
                          <w:szCs w:val="34"/>
                        </w:rPr>
                      </w:pPr>
                      <w:r w:rsidRPr="000F5009">
                        <w:rPr>
                          <w:sz w:val="34"/>
                          <w:szCs w:val="34"/>
                        </w:rPr>
                        <w:t>Promote social networks.</w:t>
                      </w:r>
                    </w:p>
                    <w:p w:rsidR="000F5009" w:rsidRPr="000F5009" w:rsidRDefault="000F5009" w:rsidP="00741570">
                      <w:pPr>
                        <w:pStyle w:val="BodyText02"/>
                        <w:numPr>
                          <w:ilvl w:val="0"/>
                          <w:numId w:val="7"/>
                        </w:numPr>
                        <w:rPr>
                          <w:sz w:val="34"/>
                          <w:szCs w:val="34"/>
                        </w:rPr>
                      </w:pPr>
                      <w:r w:rsidRPr="000F5009">
                        <w:rPr>
                          <w:sz w:val="34"/>
                          <w:szCs w:val="34"/>
                        </w:rPr>
                        <w:t>Develop life skills.</w:t>
                      </w:r>
                    </w:p>
                    <w:p w:rsidR="000F5009" w:rsidRPr="000F5009" w:rsidRDefault="000F5009" w:rsidP="00741570">
                      <w:pPr>
                        <w:pStyle w:val="BodyText02"/>
                        <w:numPr>
                          <w:ilvl w:val="0"/>
                          <w:numId w:val="7"/>
                        </w:numPr>
                        <w:rPr>
                          <w:sz w:val="34"/>
                          <w:szCs w:val="34"/>
                        </w:rPr>
                      </w:pPr>
                      <w:r w:rsidRPr="000F5009">
                        <w:rPr>
                          <w:sz w:val="34"/>
                          <w:szCs w:val="34"/>
                        </w:rPr>
                        <w:t>Develop strong study skills.</w:t>
                      </w:r>
                    </w:p>
                    <w:p w:rsidR="000F5009" w:rsidRPr="000F5009" w:rsidRDefault="000F5009" w:rsidP="00741570">
                      <w:pPr>
                        <w:pStyle w:val="BodyText02"/>
                        <w:numPr>
                          <w:ilvl w:val="0"/>
                          <w:numId w:val="7"/>
                        </w:numPr>
                        <w:rPr>
                          <w:sz w:val="34"/>
                          <w:szCs w:val="34"/>
                        </w:rPr>
                      </w:pPr>
                      <w:r w:rsidRPr="000F5009">
                        <w:rPr>
                          <w:sz w:val="34"/>
                          <w:szCs w:val="34"/>
                        </w:rPr>
                        <w:t>Provide support services at school and within the community.</w:t>
                      </w:r>
                    </w:p>
                    <w:p w:rsidR="000F5009" w:rsidRPr="000F5009" w:rsidRDefault="000F5009" w:rsidP="00741570">
                      <w:pPr>
                        <w:pStyle w:val="BodyText02"/>
                        <w:numPr>
                          <w:ilvl w:val="0"/>
                          <w:numId w:val="7"/>
                        </w:numPr>
                        <w:rPr>
                          <w:sz w:val="34"/>
                          <w:szCs w:val="34"/>
                        </w:rPr>
                      </w:pPr>
                      <w:r w:rsidRPr="000F5009">
                        <w:rPr>
                          <w:sz w:val="34"/>
                          <w:szCs w:val="34"/>
                        </w:rPr>
                        <w:t>Develop mentoring programs.</w:t>
                      </w:r>
                    </w:p>
                    <w:p w:rsidR="000F5009" w:rsidRPr="000F5009" w:rsidRDefault="000F5009" w:rsidP="00741570">
                      <w:pPr>
                        <w:pStyle w:val="BodyText02"/>
                        <w:numPr>
                          <w:ilvl w:val="0"/>
                          <w:numId w:val="7"/>
                        </w:numPr>
                        <w:rPr>
                          <w:sz w:val="34"/>
                          <w:szCs w:val="34"/>
                        </w:rPr>
                      </w:pPr>
                      <w:r w:rsidRPr="000F5009">
                        <w:rPr>
                          <w:sz w:val="34"/>
                          <w:szCs w:val="34"/>
                        </w:rPr>
                        <w:t>Increase awareness.</w:t>
                      </w:r>
                    </w:p>
                    <w:p w:rsidR="00741570" w:rsidRDefault="00741570" w:rsidP="00247862">
                      <w:pPr>
                        <w:pStyle w:val="BodyText02"/>
                      </w:pPr>
                    </w:p>
                  </w:txbxContent>
                </v:textbox>
              </v:shape>
            </w:pict>
          </mc:Fallback>
        </mc:AlternateContent>
      </w:r>
      <w:r w:rsidR="0074157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06DF9D" wp14:editId="60BD7E23">
                <wp:simplePos x="0" y="0"/>
                <wp:positionH relativeFrom="column">
                  <wp:posOffset>-677174</wp:posOffset>
                </wp:positionH>
                <wp:positionV relativeFrom="paragraph">
                  <wp:posOffset>-189782</wp:posOffset>
                </wp:positionV>
                <wp:extent cx="2639683" cy="1526875"/>
                <wp:effectExtent l="0" t="0" r="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83" cy="152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570" w:rsidRPr="000F5009" w:rsidRDefault="000F5009" w:rsidP="00247862">
                            <w:pPr>
                              <w:pStyle w:val="Headline02"/>
                              <w:rPr>
                                <w:sz w:val="28"/>
                                <w:szCs w:val="28"/>
                              </w:rPr>
                            </w:pPr>
                            <w:r w:rsidRPr="000F5009">
                              <w:rPr>
                                <w:sz w:val="28"/>
                                <w:szCs w:val="28"/>
                              </w:rPr>
                              <w:t>Developing a systematic and strong approach to support students within the school and the community is the only way that at risk students will be reached effectively.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-53.3pt;margin-top:-14.95pt;width:207.85pt;height:12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Zd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" filled="f" stroked="f">
                <v:textbox>
                  <w:txbxContent>
                    <w:p w:rsidR="00741570" w:rsidRPr="000F5009" w:rsidRDefault="000F5009" w:rsidP="00247862">
                      <w:pPr>
                        <w:pStyle w:val="Headline02"/>
                        <w:rPr>
                          <w:sz w:val="28"/>
                          <w:szCs w:val="28"/>
                        </w:rPr>
                      </w:pPr>
                      <w:r w:rsidRPr="000F5009">
                        <w:rPr>
                          <w:sz w:val="28"/>
                          <w:szCs w:val="28"/>
                        </w:rPr>
                        <w:t>Developing a systematic and strong approach to support students within the school and the community is the only way that at risk students will be reached effectively.</w:t>
                      </w:r>
                    </w:p>
                  </w:txbxContent>
                </v:textbox>
              </v:shape>
            </w:pict>
          </mc:Fallback>
        </mc:AlternateContent>
      </w:r>
      <w:r w:rsidR="00323B1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9CDCAE" wp14:editId="7CCAE27D">
                <wp:simplePos x="0" y="0"/>
                <wp:positionH relativeFrom="column">
                  <wp:posOffset>5861074</wp:posOffset>
                </wp:positionH>
                <wp:positionV relativeFrom="paragraph">
                  <wp:posOffset>577850</wp:posOffset>
                </wp:positionV>
                <wp:extent cx="2514600" cy="5407660"/>
                <wp:effectExtent l="0" t="0" r="0" b="254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40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808" w:rsidRDefault="00294380" w:rsidP="00D12808">
                            <w:pPr>
                              <w:jc w:val="center"/>
                            </w:pPr>
                            <w:r w:rsidRPr="00D128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D</w:t>
                            </w:r>
                            <w:r w:rsidR="000E510F" w:rsidRPr="00D128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oes the student</w:t>
                            </w:r>
                            <w:r w:rsidRPr="00D1280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have any of these factors putting them at risk?</w:t>
                            </w:r>
                          </w:p>
                          <w:p w:rsidR="00247862" w:rsidRDefault="00BA7978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Students from single-parent families.</w:t>
                            </w:r>
                          </w:p>
                          <w:p w:rsidR="00BA7978" w:rsidRDefault="00BA7978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Students who are overage for their peer group.</w:t>
                            </w:r>
                          </w:p>
                          <w:p w:rsidR="00BA7978" w:rsidRDefault="00BA7978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Students who have changed schools frequently.</w:t>
                            </w:r>
                          </w:p>
                          <w:p w:rsidR="00BA7978" w:rsidRDefault="00BA7978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Lack of community support services.</w:t>
                            </w:r>
                          </w:p>
                          <w:p w:rsidR="00BA7978" w:rsidRDefault="00A00936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Low socioeconomic status.</w:t>
                            </w:r>
                          </w:p>
                          <w:p w:rsidR="00A00936" w:rsidRDefault="00A00936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Little or no parental involvement in school, and low parental expectations.</w:t>
                            </w:r>
                          </w:p>
                          <w:p w:rsidR="00A00936" w:rsidRDefault="00AF5317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Abuse, neglect, or addiction</w:t>
                            </w:r>
                            <w:r w:rsidR="00A00936">
                              <w:t>.</w:t>
                            </w:r>
                          </w:p>
                          <w:p w:rsidR="00A00936" w:rsidRDefault="00A00936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Homelessness or lack of affordable housing.</w:t>
                            </w:r>
                          </w:p>
                          <w:p w:rsidR="00A00936" w:rsidRDefault="00A00936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Violence</w:t>
                            </w:r>
                            <w:r w:rsidR="00323B19">
                              <w:t xml:space="preserve"> –</w:t>
                            </w:r>
                            <w:r w:rsidR="00720BE5">
                              <w:t xml:space="preserve"> d</w:t>
                            </w:r>
                            <w:r w:rsidR="00323B19">
                              <w:t>omestic or community</w:t>
                            </w:r>
                            <w:r w:rsidR="00720BE5">
                              <w:t xml:space="preserve"> violence</w:t>
                            </w:r>
                            <w:r w:rsidR="00323B19">
                              <w:t>.</w:t>
                            </w:r>
                          </w:p>
                          <w:p w:rsidR="00A00936" w:rsidRDefault="00A00936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Lack of adequate health care.</w:t>
                            </w:r>
                          </w:p>
                          <w:p w:rsidR="00A00936" w:rsidRDefault="00A00936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Lack of relevant curriculum.</w:t>
                            </w:r>
                          </w:p>
                          <w:p w:rsidR="00A00936" w:rsidRDefault="00A00936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Lack of language instruction.</w:t>
                            </w:r>
                          </w:p>
                          <w:p w:rsidR="000076D8" w:rsidRDefault="000076D8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Previous suspension or discipline in school.</w:t>
                            </w:r>
                          </w:p>
                          <w:p w:rsidR="000076D8" w:rsidRDefault="000076D8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History of academic failure.</w:t>
                            </w:r>
                          </w:p>
                          <w:p w:rsidR="000076D8" w:rsidRDefault="000076D8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Emotional and behavioral problems.</w:t>
                            </w:r>
                          </w:p>
                          <w:p w:rsidR="000076D8" w:rsidRDefault="000076D8" w:rsidP="00E21CA8">
                            <w:pPr>
                              <w:pStyle w:val="BulletPoints01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Increasing apathy towards school.</w:t>
                            </w:r>
                          </w:p>
                          <w:p w:rsidR="00247862" w:rsidRDefault="00247862" w:rsidP="00247862">
                            <w:pPr>
                              <w:pStyle w:val="BulletPoints01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247862" w:rsidRDefault="00247862" w:rsidP="00BA7978">
                            <w:pPr>
                              <w:pStyle w:val="BulletPoints01"/>
                              <w:numPr>
                                <w:ilvl w:val="0"/>
                                <w:numId w:val="0"/>
                              </w:numPr>
                              <w:ind w:left="720"/>
                            </w:pPr>
                          </w:p>
                          <w:p w:rsidR="00247862" w:rsidRDefault="00247862" w:rsidP="00247862">
                            <w:pPr>
                              <w:pStyle w:val="BulletPoints01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:rsidR="00247862" w:rsidRDefault="00247862" w:rsidP="00247862">
                            <w:pPr>
                              <w:pStyle w:val="BulletPoints01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461.5pt;margin-top:45.5pt;width:198pt;height:425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3IvA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" filled="f" stroked="f">
                <v:textbox>
                  <w:txbxContent>
                    <w:p w:rsidR="00D12808" w:rsidRDefault="00294380" w:rsidP="00D12808">
                      <w:pPr>
                        <w:jc w:val="center"/>
                      </w:pPr>
                      <w:r w:rsidRPr="00D12808">
                        <w:rPr>
                          <w:b/>
                          <w:i/>
                          <w:sz w:val="28"/>
                          <w:szCs w:val="28"/>
                        </w:rPr>
                        <w:t>D</w:t>
                      </w:r>
                      <w:r w:rsidR="000E510F" w:rsidRPr="00D12808">
                        <w:rPr>
                          <w:b/>
                          <w:i/>
                          <w:sz w:val="28"/>
                          <w:szCs w:val="28"/>
                        </w:rPr>
                        <w:t>oes the student</w:t>
                      </w:r>
                      <w:r w:rsidRPr="00D12808">
                        <w:rPr>
                          <w:b/>
                          <w:i/>
                          <w:sz w:val="28"/>
                          <w:szCs w:val="28"/>
                        </w:rPr>
                        <w:t xml:space="preserve"> have any of these factors putting them at risk?</w:t>
                      </w:r>
                    </w:p>
                    <w:p w:rsidR="00247862" w:rsidRDefault="00BA7978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Students from single-parent families.</w:t>
                      </w:r>
                    </w:p>
                    <w:p w:rsidR="00BA7978" w:rsidRDefault="00BA7978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Students who are overage for their peer group.</w:t>
                      </w:r>
                    </w:p>
                    <w:p w:rsidR="00BA7978" w:rsidRDefault="00BA7978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Students who have changed schools frequently.</w:t>
                      </w:r>
                    </w:p>
                    <w:p w:rsidR="00BA7978" w:rsidRDefault="00BA7978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Lack of community support services.</w:t>
                      </w:r>
                    </w:p>
                    <w:p w:rsidR="00BA7978" w:rsidRDefault="00A00936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Low socioeconomic status.</w:t>
                      </w:r>
                    </w:p>
                    <w:p w:rsidR="00A00936" w:rsidRDefault="00A00936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Little or no parental involvement in school, and low parental expectations.</w:t>
                      </w:r>
                    </w:p>
                    <w:p w:rsidR="00A00936" w:rsidRDefault="00AF5317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Abuse, neglect, or addiction</w:t>
                      </w:r>
                      <w:r w:rsidR="00A00936">
                        <w:t>.</w:t>
                      </w:r>
                    </w:p>
                    <w:p w:rsidR="00A00936" w:rsidRDefault="00A00936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Homelessness or lack of affordable housing.</w:t>
                      </w:r>
                    </w:p>
                    <w:p w:rsidR="00A00936" w:rsidRDefault="00A00936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Violence</w:t>
                      </w:r>
                      <w:r w:rsidR="00323B19">
                        <w:t xml:space="preserve"> –</w:t>
                      </w:r>
                      <w:r w:rsidR="00720BE5">
                        <w:t xml:space="preserve"> d</w:t>
                      </w:r>
                      <w:r w:rsidR="00323B19">
                        <w:t>omestic or community</w:t>
                      </w:r>
                      <w:r w:rsidR="00720BE5">
                        <w:t xml:space="preserve"> violence</w:t>
                      </w:r>
                      <w:r w:rsidR="00323B19">
                        <w:t>.</w:t>
                      </w:r>
                    </w:p>
                    <w:p w:rsidR="00A00936" w:rsidRDefault="00A00936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Lack of adequate health care.</w:t>
                      </w:r>
                    </w:p>
                    <w:p w:rsidR="00A00936" w:rsidRDefault="00A00936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Lack of relevant curriculum.</w:t>
                      </w:r>
                    </w:p>
                    <w:p w:rsidR="00A00936" w:rsidRDefault="00A00936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Lack of language instruction.</w:t>
                      </w:r>
                    </w:p>
                    <w:p w:rsidR="000076D8" w:rsidRDefault="000076D8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Previous suspension or discipline in school.</w:t>
                      </w:r>
                    </w:p>
                    <w:p w:rsidR="000076D8" w:rsidRDefault="000076D8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History of academic failure.</w:t>
                      </w:r>
                    </w:p>
                    <w:p w:rsidR="000076D8" w:rsidRDefault="000076D8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Emotional and behavioral problems.</w:t>
                      </w:r>
                    </w:p>
                    <w:p w:rsidR="000076D8" w:rsidRDefault="000076D8" w:rsidP="00E21CA8">
                      <w:pPr>
                        <w:pStyle w:val="BulletPoints01"/>
                        <w:numPr>
                          <w:ilvl w:val="0"/>
                          <w:numId w:val="5"/>
                        </w:numPr>
                      </w:pPr>
                      <w:r>
                        <w:t>Increasing apathy towards school.</w:t>
                      </w:r>
                    </w:p>
                    <w:p w:rsidR="00247862" w:rsidRDefault="00247862" w:rsidP="00247862">
                      <w:pPr>
                        <w:pStyle w:val="BulletPoints01"/>
                        <w:numPr>
                          <w:ilvl w:val="0"/>
                          <w:numId w:val="0"/>
                        </w:numPr>
                      </w:pPr>
                    </w:p>
                    <w:p w:rsidR="00247862" w:rsidRDefault="00247862" w:rsidP="00BA7978">
                      <w:pPr>
                        <w:pStyle w:val="BulletPoints01"/>
                        <w:numPr>
                          <w:ilvl w:val="0"/>
                          <w:numId w:val="0"/>
                        </w:numPr>
                        <w:ind w:left="720"/>
                      </w:pPr>
                    </w:p>
                    <w:p w:rsidR="00247862" w:rsidRDefault="00247862" w:rsidP="00247862">
                      <w:pPr>
                        <w:pStyle w:val="BulletPoints01"/>
                        <w:numPr>
                          <w:ilvl w:val="0"/>
                          <w:numId w:val="0"/>
                        </w:numPr>
                      </w:pPr>
                    </w:p>
                    <w:p w:rsidR="00247862" w:rsidRDefault="00247862" w:rsidP="00247862">
                      <w:pPr>
                        <w:pStyle w:val="BulletPoints01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7E6FA9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E5FC91A" wp14:editId="0BB2AF4F">
                <wp:simplePos x="0" y="0"/>
                <wp:positionH relativeFrom="column">
                  <wp:posOffset>5654615</wp:posOffset>
                </wp:positionH>
                <wp:positionV relativeFrom="paragraph">
                  <wp:posOffset>-388188</wp:posOffset>
                </wp:positionV>
                <wp:extent cx="2971800" cy="603574"/>
                <wp:effectExtent l="0" t="0" r="0" b="6350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03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Pr="00247862" w:rsidRDefault="00BA7978" w:rsidP="00247862">
                            <w:pPr>
                              <w:pStyle w:val="SUBHEAD01"/>
                            </w:pPr>
                            <w:r>
                              <w:t>Factors for</w:t>
                            </w:r>
                            <w:r w:rsidR="0064179C">
                              <w:t xml:space="preserve"> at-</w:t>
                            </w:r>
                            <w:r w:rsidR="002F150B">
                              <w:t>risk</w:t>
                            </w:r>
                            <w:r>
                              <w:t xml:space="preserve"> students</w:t>
                            </w:r>
                            <w:r w:rsidR="00247862" w:rsidRPr="00247862">
                              <w:br/>
                            </w:r>
                          </w:p>
                          <w:p w:rsidR="00247862" w:rsidRDefault="00247862">
                            <w:pPr>
                              <w:spacing w:before="480"/>
                              <w:jc w:val="center"/>
                              <w:rPr>
                                <w:b/>
                                <w:color w:val="411D0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8" type="#_x0000_t202" style="position:absolute;margin-left:445.25pt;margin-top:-30.55pt;width:234pt;height:47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fZug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" filled="f" stroked="f">
                <v:textbox>
                  <w:txbxContent>
                    <w:p w:rsidR="00247862" w:rsidRPr="00247862" w:rsidRDefault="00BA7978" w:rsidP="00247862">
                      <w:pPr>
                        <w:pStyle w:val="SUBHEAD01"/>
                      </w:pPr>
                      <w:r>
                        <w:t>Factors for</w:t>
                      </w:r>
                      <w:r w:rsidR="0064179C">
                        <w:t xml:space="preserve"> at-</w:t>
                      </w:r>
                      <w:r w:rsidR="002F150B">
                        <w:t>risk</w:t>
                      </w:r>
                      <w:r>
                        <w:t xml:space="preserve"> students</w:t>
                      </w:r>
                      <w:r w:rsidR="00247862" w:rsidRPr="00247862">
                        <w:br/>
                      </w:r>
                    </w:p>
                    <w:p w:rsidR="00247862" w:rsidRDefault="00247862">
                      <w:pPr>
                        <w:spacing w:before="480"/>
                        <w:jc w:val="center"/>
                        <w:rPr>
                          <w:b/>
                          <w:color w:val="411D0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6D8">
        <w:rPr>
          <w:noProof/>
        </w:rPr>
        <w:drawing>
          <wp:anchor distT="0" distB="0" distL="114300" distR="114300" simplePos="0" relativeHeight="251670016" behindDoc="1" locked="0" layoutInCell="1" allowOverlap="1" wp14:anchorId="60FC1A67" wp14:editId="428DBDCE">
            <wp:simplePos x="0" y="0"/>
            <wp:positionH relativeFrom="column">
              <wp:posOffset>-1141095</wp:posOffset>
            </wp:positionH>
            <wp:positionV relativeFrom="paragraph">
              <wp:posOffset>-860425</wp:posOffset>
            </wp:positionV>
            <wp:extent cx="10058400" cy="7772400"/>
            <wp:effectExtent l="0" t="0" r="0" b="0"/>
            <wp:wrapNone/>
            <wp:docPr id="41" name="Picture 41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69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B76040" wp14:editId="5FF45DFA">
                <wp:simplePos x="0" y="0"/>
                <wp:positionH relativeFrom="column">
                  <wp:posOffset>2367951</wp:posOffset>
                </wp:positionH>
                <wp:positionV relativeFrom="paragraph">
                  <wp:posOffset>504646</wp:posOffset>
                </wp:positionV>
                <wp:extent cx="3058064" cy="2585708"/>
                <wp:effectExtent l="0" t="0" r="0" b="5715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064" cy="2585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Pr="00E56695" w:rsidRDefault="00394266">
                            <w:pPr>
                              <w:rPr>
                                <w:rFonts w:ascii="Times New Roman" w:hAnsi="Times New Roman"/>
                                <w:color w:val="411D0E"/>
                                <w:sz w:val="30"/>
                                <w:szCs w:val="30"/>
                              </w:rPr>
                            </w:pPr>
                            <w:r w:rsidRPr="00E56695">
                              <w:rPr>
                                <w:rFonts w:ascii="Times New Roman" w:hAnsi="Times New Roman"/>
                                <w:color w:val="494949"/>
                                <w:sz w:val="30"/>
                                <w:szCs w:val="30"/>
                                <w:lang w:val="en"/>
                              </w:rPr>
                              <w:t>“At any gi</w:t>
                            </w:r>
                            <w:r w:rsidR="00AF38BC">
                              <w:rPr>
                                <w:rFonts w:ascii="Times New Roman" w:hAnsi="Times New Roman"/>
                                <w:color w:val="494949"/>
                                <w:sz w:val="30"/>
                                <w:szCs w:val="30"/>
                                <w:lang w:val="en"/>
                              </w:rPr>
                              <w:t xml:space="preserve">ven time in a student's life he or </w:t>
                            </w:r>
                            <w:r w:rsidR="0064179C">
                              <w:rPr>
                                <w:rFonts w:ascii="Times New Roman" w:hAnsi="Times New Roman"/>
                                <w:color w:val="494949"/>
                                <w:sz w:val="30"/>
                                <w:szCs w:val="30"/>
                                <w:lang w:val="en"/>
                              </w:rPr>
                              <w:t>she can become "at-</w:t>
                            </w:r>
                            <w:r w:rsidRPr="00E56695">
                              <w:rPr>
                                <w:rFonts w:ascii="Times New Roman" w:hAnsi="Times New Roman"/>
                                <w:color w:val="494949"/>
                                <w:sz w:val="30"/>
                                <w:szCs w:val="30"/>
                                <w:lang w:val="en"/>
                              </w:rPr>
                              <w:t>risk." One must look at a variety of situations and life factors to determine at-</w:t>
                            </w:r>
                            <w:proofErr w:type="spellStart"/>
                            <w:r w:rsidRPr="00E56695">
                              <w:rPr>
                                <w:rFonts w:ascii="Times New Roman" w:hAnsi="Times New Roman"/>
                                <w:color w:val="494949"/>
                                <w:sz w:val="30"/>
                                <w:szCs w:val="30"/>
                                <w:lang w:val="en"/>
                              </w:rPr>
                              <w:t>riskness</w:t>
                            </w:r>
                            <w:proofErr w:type="spellEnd"/>
                            <w:r w:rsidRPr="00E56695">
                              <w:rPr>
                                <w:rFonts w:ascii="Times New Roman" w:hAnsi="Times New Roman"/>
                                <w:color w:val="494949"/>
                                <w:sz w:val="30"/>
                                <w:szCs w:val="30"/>
                                <w:lang w:val="en"/>
                              </w:rPr>
                              <w:t>. Not all students</w:t>
                            </w:r>
                            <w:r w:rsidR="0064179C">
                              <w:rPr>
                                <w:rFonts w:ascii="Times New Roman" w:hAnsi="Times New Roman"/>
                                <w:color w:val="494949"/>
                                <w:sz w:val="30"/>
                                <w:szCs w:val="30"/>
                                <w:lang w:val="en"/>
                              </w:rPr>
                              <w:t xml:space="preserve"> who are identified as being at </w:t>
                            </w:r>
                            <w:r w:rsidRPr="00E56695">
                              <w:rPr>
                                <w:rFonts w:ascii="Times New Roman" w:hAnsi="Times New Roman"/>
                                <w:color w:val="494949"/>
                                <w:sz w:val="30"/>
                                <w:szCs w:val="30"/>
                                <w:lang w:val="en"/>
                              </w:rPr>
                              <w:t xml:space="preserve">risk dropout and so it is important to realize that this is a multidimensional concept that has no set rules.” – National </w:t>
                            </w:r>
                            <w:r w:rsidR="00E56695">
                              <w:rPr>
                                <w:rFonts w:ascii="Times New Roman" w:hAnsi="Times New Roman"/>
                                <w:color w:val="494949"/>
                                <w:sz w:val="30"/>
                                <w:szCs w:val="30"/>
                                <w:lang w:val="en"/>
                              </w:rPr>
                              <w:t xml:space="preserve">Dropout Prevention Center </w:t>
                            </w:r>
                            <w:r w:rsidRPr="00E56695">
                              <w:rPr>
                                <w:rFonts w:ascii="Times New Roman" w:hAnsi="Times New Roman"/>
                                <w:color w:val="494949"/>
                                <w:sz w:val="30"/>
                                <w:szCs w:val="30"/>
                                <w:lang w:val="en"/>
                              </w:rPr>
                              <w:t>Network Clemson University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186.45pt;margin-top:39.75pt;width:240.8pt;height:20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69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" filled="f" stroked="f">
                <v:textbox>
                  <w:txbxContent>
                    <w:p w:rsidR="00247862" w:rsidRPr="00E56695" w:rsidRDefault="00394266">
                      <w:pPr>
                        <w:rPr>
                          <w:rFonts w:ascii="Times New Roman" w:hAnsi="Times New Roman"/>
                          <w:color w:val="411D0E"/>
                          <w:sz w:val="30"/>
                          <w:szCs w:val="30"/>
                        </w:rPr>
                      </w:pPr>
                      <w:r w:rsidRPr="00E56695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>“</w:t>
                      </w:r>
                      <w:r w:rsidRPr="00E56695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>At any gi</w:t>
                      </w:r>
                      <w:r w:rsidR="00AF38BC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 xml:space="preserve">ven time in a student's life he or </w:t>
                      </w:r>
                      <w:r w:rsidR="0064179C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>she can become "at-</w:t>
                      </w:r>
                      <w:r w:rsidRPr="00E56695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>risk." One must look at a variety of situations and life factors to determine at-</w:t>
                      </w:r>
                      <w:proofErr w:type="spellStart"/>
                      <w:r w:rsidRPr="00E56695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>riskness</w:t>
                      </w:r>
                      <w:proofErr w:type="spellEnd"/>
                      <w:r w:rsidRPr="00E56695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>. Not all students</w:t>
                      </w:r>
                      <w:r w:rsidR="0064179C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 xml:space="preserve"> who are identified as being at </w:t>
                      </w:r>
                      <w:r w:rsidRPr="00E56695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>risk dropout and so it is important to realize that this is a multidimensional concept that has no set rules.</w:t>
                      </w:r>
                      <w:r w:rsidRPr="00E56695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 xml:space="preserve">” – National </w:t>
                      </w:r>
                      <w:r w:rsidR="00E56695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 xml:space="preserve">Dropout Prevention Center </w:t>
                      </w:r>
                      <w:r w:rsidRPr="00E56695">
                        <w:rPr>
                          <w:rFonts w:ascii="Times New Roman" w:hAnsi="Times New Roman"/>
                          <w:color w:val="494949"/>
                          <w:sz w:val="30"/>
                          <w:szCs w:val="30"/>
                          <w:lang w:val="en"/>
                        </w:rPr>
                        <w:t>Network Clemson University</w:t>
                      </w:r>
                    </w:p>
                  </w:txbxContent>
                </v:textbox>
              </v:shape>
            </w:pict>
          </mc:Fallback>
        </mc:AlternateContent>
      </w:r>
      <w:r w:rsidR="00D1499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C61AC9" wp14:editId="16FE5821">
                <wp:simplePos x="0" y="0"/>
                <wp:positionH relativeFrom="column">
                  <wp:posOffset>2453640</wp:posOffset>
                </wp:positionH>
                <wp:positionV relativeFrom="paragraph">
                  <wp:posOffset>271780</wp:posOffset>
                </wp:positionV>
                <wp:extent cx="2819400" cy="228600"/>
                <wp:effectExtent l="0" t="0" r="3810" b="4445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Default="00247862" w:rsidP="00247862">
                            <w:pPr>
                              <w:pStyle w:val="SUBHEAD02"/>
                            </w:pPr>
                            <w:r>
                              <w:t>SUBHEAD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margin-left:193.2pt;margin-top:21.4pt;width:222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28G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" filled="f" stroked="f">
                <v:textbox>
                  <w:txbxContent>
                    <w:p w:rsidR="00247862" w:rsidRDefault="00247862" w:rsidP="00247862">
                      <w:pPr>
                        <w:pStyle w:val="SUBHEAD02"/>
                      </w:pPr>
                      <w:r>
                        <w:t>SUBHEAD</w:t>
                      </w:r>
                    </w:p>
                  </w:txbxContent>
                </v:textbox>
              </v:shape>
            </w:pict>
          </mc:Fallback>
        </mc:AlternateContent>
      </w:r>
      <w:r w:rsidR="00D1499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87ABED" wp14:editId="0DDB76F2">
                <wp:simplePos x="0" y="0"/>
                <wp:positionH relativeFrom="column">
                  <wp:posOffset>2910840</wp:posOffset>
                </wp:positionH>
                <wp:positionV relativeFrom="paragraph">
                  <wp:posOffset>3319780</wp:posOffset>
                </wp:positionV>
                <wp:extent cx="1943100" cy="2664460"/>
                <wp:effectExtent l="0" t="0" r="0" b="2540"/>
                <wp:wrapNone/>
                <wp:docPr id="1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66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Default="006A46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FCC45" wp14:editId="701C706B">
                                  <wp:extent cx="1759788" cy="2536166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ducation=futur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0220" cy="2536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1" type="#_x0000_t202" style="position:absolute;margin-left:229.2pt;margin-top:261.4pt;width:153pt;height:209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z0uw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" filled="f" stroked="f">
                <v:textbox>
                  <w:txbxContent>
                    <w:p w:rsidR="00247862" w:rsidRDefault="006A4673">
                      <w:r>
                        <w:rPr>
                          <w:noProof/>
                        </w:rPr>
                        <w:drawing>
                          <wp:inline distT="0" distB="0" distL="0" distR="0" wp14:anchorId="630FCC45" wp14:editId="701C706B">
                            <wp:extent cx="1759788" cy="2536166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ducation=futur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0220" cy="2536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499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6EDF35" wp14:editId="3375BE0F">
                <wp:simplePos x="0" y="0"/>
                <wp:positionH relativeFrom="column">
                  <wp:posOffset>2225040</wp:posOffset>
                </wp:positionH>
                <wp:positionV relativeFrom="paragraph">
                  <wp:posOffset>5080</wp:posOffset>
                </wp:positionV>
                <wp:extent cx="3314700" cy="342900"/>
                <wp:effectExtent l="0" t="0" r="3810" b="4445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62" w:rsidRDefault="00247862" w:rsidP="00247862">
                            <w:pPr>
                              <w:pStyle w:val="Headline02"/>
                            </w:pPr>
                            <w:r>
                              <w:t>HEADLINE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margin-left:175.2pt;margin-top:.4pt;width:261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" filled="f" stroked="f">
                <v:textbox>
                  <w:txbxContent>
                    <w:p w:rsidR="00247862" w:rsidRDefault="00247862" w:rsidP="00247862">
                      <w:pPr>
                        <w:pStyle w:val="Headline02"/>
                      </w:pPr>
                      <w:r>
                        <w:t>HEADLINE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7862" w:rsidSect="00247862">
      <w:pgSz w:w="15840" w:h="12240" w:orient="landscape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D0BE9"/>
    <w:multiLevelType w:val="hybridMultilevel"/>
    <w:tmpl w:val="18C806CC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>
    <w:nsid w:val="15313265"/>
    <w:multiLevelType w:val="hybridMultilevel"/>
    <w:tmpl w:val="6E9CD6E6"/>
    <w:lvl w:ilvl="0" w:tplc="0409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28D403AF"/>
    <w:multiLevelType w:val="hybridMultilevel"/>
    <w:tmpl w:val="2560525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41531A"/>
    <w:multiLevelType w:val="hybridMultilevel"/>
    <w:tmpl w:val="C4DEF91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F5563A"/>
    <w:multiLevelType w:val="hybridMultilevel"/>
    <w:tmpl w:val="EA08C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102111"/>
    <w:multiLevelType w:val="hybridMultilevel"/>
    <w:tmpl w:val="D4848C58"/>
    <w:lvl w:ilvl="0" w:tplc="A91E5D80">
      <w:start w:val="1"/>
      <w:numFmt w:val="bullet"/>
      <w:pStyle w:val="BulletPoints0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6396812"/>
    <w:multiLevelType w:val="hybridMultilevel"/>
    <w:tmpl w:val="B01CC8E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996"/>
    <w:rsid w:val="000076D8"/>
    <w:rsid w:val="000E510F"/>
    <w:rsid w:val="000F5009"/>
    <w:rsid w:val="00117B0D"/>
    <w:rsid w:val="00162825"/>
    <w:rsid w:val="001672A4"/>
    <w:rsid w:val="00173F49"/>
    <w:rsid w:val="001A1C0D"/>
    <w:rsid w:val="00247862"/>
    <w:rsid w:val="00261C41"/>
    <w:rsid w:val="00294380"/>
    <w:rsid w:val="002F150B"/>
    <w:rsid w:val="00323B19"/>
    <w:rsid w:val="00394266"/>
    <w:rsid w:val="0044781C"/>
    <w:rsid w:val="004778E4"/>
    <w:rsid w:val="004C1394"/>
    <w:rsid w:val="004E089D"/>
    <w:rsid w:val="00623968"/>
    <w:rsid w:val="006346AF"/>
    <w:rsid w:val="0064179C"/>
    <w:rsid w:val="006A4673"/>
    <w:rsid w:val="006E5A0E"/>
    <w:rsid w:val="00720BE5"/>
    <w:rsid w:val="00741570"/>
    <w:rsid w:val="007855D6"/>
    <w:rsid w:val="007E6FA9"/>
    <w:rsid w:val="00802F6E"/>
    <w:rsid w:val="00884464"/>
    <w:rsid w:val="00A00936"/>
    <w:rsid w:val="00A24F69"/>
    <w:rsid w:val="00AF38BC"/>
    <w:rsid w:val="00AF5317"/>
    <w:rsid w:val="00B3552D"/>
    <w:rsid w:val="00BA6B7B"/>
    <w:rsid w:val="00BA7978"/>
    <w:rsid w:val="00D12808"/>
    <w:rsid w:val="00D14996"/>
    <w:rsid w:val="00D40DE0"/>
    <w:rsid w:val="00E12332"/>
    <w:rsid w:val="00E21CA8"/>
    <w:rsid w:val="00E56695"/>
    <w:rsid w:val="00E9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color w:val="411D0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color w:val="411D0E"/>
      <w:sz w:val="20"/>
    </w:rPr>
  </w:style>
  <w:style w:type="paragraph" w:styleId="BodyText2">
    <w:name w:val="Body Text 2"/>
    <w:basedOn w:val="Normal"/>
    <w:link w:val="BodyText2Char"/>
    <w:pPr>
      <w:spacing w:line="360" w:lineRule="auto"/>
      <w:jc w:val="center"/>
    </w:pPr>
    <w:rPr>
      <w:b/>
      <w:color w:val="411D0E"/>
      <w:sz w:val="28"/>
    </w:rPr>
  </w:style>
  <w:style w:type="paragraph" w:styleId="BodyText3">
    <w:name w:val="Body Text 3"/>
    <w:basedOn w:val="Normal"/>
    <w:rPr>
      <w:color w:val="411D0E"/>
      <w:sz w:val="22"/>
    </w:rPr>
  </w:style>
  <w:style w:type="paragraph" w:customStyle="1" w:styleId="Headline01">
    <w:name w:val="Headline 01"/>
    <w:basedOn w:val="BodyText2"/>
    <w:link w:val="Headline01Char"/>
    <w:qFormat/>
    <w:rsid w:val="00247862"/>
    <w:rPr>
      <w:b w:val="0"/>
    </w:rPr>
  </w:style>
  <w:style w:type="paragraph" w:customStyle="1" w:styleId="quotehere01">
    <w:name w:val="quote here 01"/>
    <w:basedOn w:val="Normal"/>
    <w:link w:val="quotehere01Char"/>
    <w:qFormat/>
    <w:rsid w:val="00247862"/>
    <w:pPr>
      <w:jc w:val="center"/>
    </w:pPr>
    <w:rPr>
      <w:b/>
      <w:i/>
      <w:color w:val="411D0E"/>
      <w:sz w:val="26"/>
    </w:rPr>
  </w:style>
  <w:style w:type="character" w:customStyle="1" w:styleId="BodyText2Char">
    <w:name w:val="Body Text 2 Char"/>
    <w:basedOn w:val="DefaultParagraphFont"/>
    <w:link w:val="BodyText2"/>
    <w:rsid w:val="00247862"/>
    <w:rPr>
      <w:b/>
      <w:color w:val="411D0E"/>
      <w:sz w:val="28"/>
    </w:rPr>
  </w:style>
  <w:style w:type="character" w:customStyle="1" w:styleId="Headline01Char">
    <w:name w:val="Headline 01 Char"/>
    <w:basedOn w:val="BodyText2Char"/>
    <w:link w:val="Headline01"/>
    <w:rsid w:val="00247862"/>
    <w:rPr>
      <w:b/>
      <w:color w:val="411D0E"/>
      <w:sz w:val="28"/>
    </w:rPr>
  </w:style>
  <w:style w:type="paragraph" w:customStyle="1" w:styleId="SUBHEAD01">
    <w:name w:val="SUBHEAD 01"/>
    <w:basedOn w:val="Normal"/>
    <w:link w:val="SUBHEAD01Char"/>
    <w:qFormat/>
    <w:rsid w:val="00247862"/>
    <w:pPr>
      <w:spacing w:before="480"/>
      <w:jc w:val="center"/>
    </w:pPr>
    <w:rPr>
      <w:b/>
      <w:color w:val="411D0E"/>
    </w:rPr>
  </w:style>
  <w:style w:type="character" w:customStyle="1" w:styleId="quotehere01Char">
    <w:name w:val="quote here 01 Char"/>
    <w:basedOn w:val="DefaultParagraphFont"/>
    <w:link w:val="quotehere01"/>
    <w:rsid w:val="00247862"/>
    <w:rPr>
      <w:b/>
      <w:i/>
      <w:color w:val="411D0E"/>
      <w:sz w:val="26"/>
    </w:rPr>
  </w:style>
  <w:style w:type="paragraph" w:customStyle="1" w:styleId="SUBHEAD02">
    <w:name w:val="SUBHEAD 02"/>
    <w:basedOn w:val="Heading1"/>
    <w:link w:val="SUBHEAD02Char"/>
    <w:qFormat/>
    <w:rsid w:val="00247862"/>
  </w:style>
  <w:style w:type="character" w:customStyle="1" w:styleId="SUBHEAD01Char">
    <w:name w:val="SUBHEAD 01 Char"/>
    <w:basedOn w:val="DefaultParagraphFont"/>
    <w:link w:val="SUBHEAD01"/>
    <w:rsid w:val="00247862"/>
    <w:rPr>
      <w:b/>
      <w:color w:val="411D0E"/>
      <w:sz w:val="24"/>
    </w:rPr>
  </w:style>
  <w:style w:type="paragraph" w:customStyle="1" w:styleId="BodyText01">
    <w:name w:val="Body Text 01"/>
    <w:basedOn w:val="Normal"/>
    <w:link w:val="BodyText01Char"/>
    <w:qFormat/>
    <w:rsid w:val="00247862"/>
    <w:pPr>
      <w:jc w:val="both"/>
    </w:pPr>
    <w:rPr>
      <w:color w:val="411D0E"/>
      <w:sz w:val="20"/>
    </w:rPr>
  </w:style>
  <w:style w:type="character" w:customStyle="1" w:styleId="Heading1Char">
    <w:name w:val="Heading 1 Char"/>
    <w:basedOn w:val="DefaultParagraphFont"/>
    <w:link w:val="Heading1"/>
    <w:rsid w:val="00247862"/>
    <w:rPr>
      <w:b/>
      <w:color w:val="411D0E"/>
      <w:sz w:val="24"/>
    </w:rPr>
  </w:style>
  <w:style w:type="character" w:customStyle="1" w:styleId="SUBHEAD02Char">
    <w:name w:val="SUBHEAD 02 Char"/>
    <w:basedOn w:val="Heading1Char"/>
    <w:link w:val="SUBHEAD02"/>
    <w:rsid w:val="00247862"/>
    <w:rPr>
      <w:b/>
      <w:color w:val="411D0E"/>
      <w:sz w:val="24"/>
    </w:rPr>
  </w:style>
  <w:style w:type="paragraph" w:customStyle="1" w:styleId="PlaceLogoHere">
    <w:name w:val="Place Logo Here"/>
    <w:basedOn w:val="Normal"/>
    <w:link w:val="PlaceLogoHereChar"/>
    <w:qFormat/>
    <w:rsid w:val="00247862"/>
    <w:pPr>
      <w:jc w:val="center"/>
    </w:pPr>
    <w:rPr>
      <w:b/>
      <w:color w:val="411D0E"/>
    </w:rPr>
  </w:style>
  <w:style w:type="character" w:customStyle="1" w:styleId="BodyText01Char">
    <w:name w:val="Body Text 01 Char"/>
    <w:basedOn w:val="DefaultParagraphFont"/>
    <w:link w:val="BodyText01"/>
    <w:rsid w:val="00247862"/>
    <w:rPr>
      <w:color w:val="411D0E"/>
    </w:rPr>
  </w:style>
  <w:style w:type="paragraph" w:customStyle="1" w:styleId="PhFax">
    <w:name w:val="Ph/Fax"/>
    <w:basedOn w:val="Normal"/>
    <w:link w:val="PhFaxChar"/>
    <w:qFormat/>
    <w:rsid w:val="00247862"/>
    <w:pPr>
      <w:jc w:val="center"/>
    </w:pPr>
    <w:rPr>
      <w:i/>
      <w:color w:val="411D0E"/>
      <w:sz w:val="22"/>
    </w:rPr>
  </w:style>
  <w:style w:type="character" w:customStyle="1" w:styleId="PlaceLogoHereChar">
    <w:name w:val="Place Logo Here Char"/>
    <w:basedOn w:val="DefaultParagraphFont"/>
    <w:link w:val="PlaceLogoHere"/>
    <w:rsid w:val="00247862"/>
    <w:rPr>
      <w:b/>
      <w:color w:val="411D0E"/>
      <w:sz w:val="24"/>
    </w:rPr>
  </w:style>
  <w:style w:type="paragraph" w:customStyle="1" w:styleId="Address01">
    <w:name w:val="Address 01"/>
    <w:basedOn w:val="Normal"/>
    <w:link w:val="Address01Char"/>
    <w:qFormat/>
    <w:rsid w:val="00247862"/>
    <w:pPr>
      <w:jc w:val="center"/>
    </w:pPr>
    <w:rPr>
      <w:color w:val="411D0E"/>
      <w:sz w:val="22"/>
    </w:rPr>
  </w:style>
  <w:style w:type="character" w:customStyle="1" w:styleId="PhFaxChar">
    <w:name w:val="Ph/Fax Char"/>
    <w:basedOn w:val="DefaultParagraphFont"/>
    <w:link w:val="PhFax"/>
    <w:rsid w:val="00247862"/>
    <w:rPr>
      <w:i/>
      <w:color w:val="411D0E"/>
      <w:sz w:val="22"/>
    </w:rPr>
  </w:style>
  <w:style w:type="paragraph" w:customStyle="1" w:styleId="Headline02">
    <w:name w:val="Headline 02"/>
    <w:basedOn w:val="Normal"/>
    <w:link w:val="Headline02Char"/>
    <w:qFormat/>
    <w:rsid w:val="00247862"/>
    <w:pPr>
      <w:jc w:val="center"/>
    </w:pPr>
    <w:rPr>
      <w:b/>
      <w:color w:val="411D0E"/>
      <w:sz w:val="32"/>
    </w:rPr>
  </w:style>
  <w:style w:type="character" w:customStyle="1" w:styleId="Address01Char">
    <w:name w:val="Address 01 Char"/>
    <w:basedOn w:val="DefaultParagraphFont"/>
    <w:link w:val="Address01"/>
    <w:rsid w:val="00247862"/>
    <w:rPr>
      <w:color w:val="411D0E"/>
      <w:sz w:val="22"/>
    </w:rPr>
  </w:style>
  <w:style w:type="paragraph" w:customStyle="1" w:styleId="BodyText02">
    <w:name w:val="Body Text 02"/>
    <w:basedOn w:val="Normal"/>
    <w:link w:val="BodyText02Char"/>
    <w:qFormat/>
    <w:rsid w:val="00247862"/>
    <w:rPr>
      <w:color w:val="411D0E"/>
      <w:sz w:val="20"/>
    </w:rPr>
  </w:style>
  <w:style w:type="character" w:customStyle="1" w:styleId="Headline02Char">
    <w:name w:val="Headline 02 Char"/>
    <w:basedOn w:val="DefaultParagraphFont"/>
    <w:link w:val="Headline02"/>
    <w:rsid w:val="00247862"/>
    <w:rPr>
      <w:b/>
      <w:color w:val="411D0E"/>
      <w:sz w:val="32"/>
    </w:rPr>
  </w:style>
  <w:style w:type="paragraph" w:customStyle="1" w:styleId="BulletPoints01">
    <w:name w:val="Bullet Points 01"/>
    <w:basedOn w:val="Normal"/>
    <w:link w:val="BulletPoints01Char"/>
    <w:qFormat/>
    <w:rsid w:val="00247862"/>
    <w:pPr>
      <w:numPr>
        <w:numId w:val="1"/>
      </w:numPr>
    </w:pPr>
    <w:rPr>
      <w:color w:val="411D0E"/>
    </w:rPr>
  </w:style>
  <w:style w:type="character" w:customStyle="1" w:styleId="BodyText02Char">
    <w:name w:val="Body Text 02 Char"/>
    <w:basedOn w:val="DefaultParagraphFont"/>
    <w:link w:val="BodyText02"/>
    <w:rsid w:val="00247862"/>
    <w:rPr>
      <w:color w:val="411D0E"/>
    </w:rPr>
  </w:style>
  <w:style w:type="paragraph" w:customStyle="1" w:styleId="tagline01">
    <w:name w:val="tag line 01"/>
    <w:basedOn w:val="Normal"/>
    <w:link w:val="tagline01Char"/>
    <w:qFormat/>
    <w:rsid w:val="00247862"/>
    <w:pPr>
      <w:spacing w:line="360" w:lineRule="auto"/>
      <w:jc w:val="right"/>
    </w:pPr>
    <w:rPr>
      <w:b/>
      <w:i/>
      <w:color w:val="87B1A1"/>
    </w:rPr>
  </w:style>
  <w:style w:type="character" w:customStyle="1" w:styleId="BulletPoints01Char">
    <w:name w:val="Bullet Points 01 Char"/>
    <w:basedOn w:val="DefaultParagraphFont"/>
    <w:link w:val="BulletPoints01"/>
    <w:rsid w:val="00247862"/>
    <w:rPr>
      <w:color w:val="411D0E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BFE"/>
    <w:rPr>
      <w:rFonts w:ascii="Tahoma" w:hAnsi="Tahoma" w:cs="Tahoma"/>
      <w:sz w:val="16"/>
      <w:szCs w:val="16"/>
    </w:rPr>
  </w:style>
  <w:style w:type="character" w:customStyle="1" w:styleId="tagline01Char">
    <w:name w:val="tag line 01 Char"/>
    <w:basedOn w:val="DefaultParagraphFont"/>
    <w:link w:val="tagline01"/>
    <w:rsid w:val="00247862"/>
    <w:rPr>
      <w:b/>
      <w:i/>
      <w:color w:val="87B1A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B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55D6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7855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color w:val="411D0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color w:val="411D0E"/>
      <w:sz w:val="20"/>
    </w:rPr>
  </w:style>
  <w:style w:type="paragraph" w:styleId="BodyText2">
    <w:name w:val="Body Text 2"/>
    <w:basedOn w:val="Normal"/>
    <w:link w:val="BodyText2Char"/>
    <w:pPr>
      <w:spacing w:line="360" w:lineRule="auto"/>
      <w:jc w:val="center"/>
    </w:pPr>
    <w:rPr>
      <w:b/>
      <w:color w:val="411D0E"/>
      <w:sz w:val="28"/>
    </w:rPr>
  </w:style>
  <w:style w:type="paragraph" w:styleId="BodyText3">
    <w:name w:val="Body Text 3"/>
    <w:basedOn w:val="Normal"/>
    <w:rPr>
      <w:color w:val="411D0E"/>
      <w:sz w:val="22"/>
    </w:rPr>
  </w:style>
  <w:style w:type="paragraph" w:customStyle="1" w:styleId="Headline01">
    <w:name w:val="Headline 01"/>
    <w:basedOn w:val="BodyText2"/>
    <w:link w:val="Headline01Char"/>
    <w:qFormat/>
    <w:rsid w:val="00247862"/>
    <w:rPr>
      <w:b w:val="0"/>
    </w:rPr>
  </w:style>
  <w:style w:type="paragraph" w:customStyle="1" w:styleId="quotehere01">
    <w:name w:val="quote here 01"/>
    <w:basedOn w:val="Normal"/>
    <w:link w:val="quotehere01Char"/>
    <w:qFormat/>
    <w:rsid w:val="00247862"/>
    <w:pPr>
      <w:jc w:val="center"/>
    </w:pPr>
    <w:rPr>
      <w:b/>
      <w:i/>
      <w:color w:val="411D0E"/>
      <w:sz w:val="26"/>
    </w:rPr>
  </w:style>
  <w:style w:type="character" w:customStyle="1" w:styleId="BodyText2Char">
    <w:name w:val="Body Text 2 Char"/>
    <w:basedOn w:val="DefaultParagraphFont"/>
    <w:link w:val="BodyText2"/>
    <w:rsid w:val="00247862"/>
    <w:rPr>
      <w:b/>
      <w:color w:val="411D0E"/>
      <w:sz w:val="28"/>
    </w:rPr>
  </w:style>
  <w:style w:type="character" w:customStyle="1" w:styleId="Headline01Char">
    <w:name w:val="Headline 01 Char"/>
    <w:basedOn w:val="BodyText2Char"/>
    <w:link w:val="Headline01"/>
    <w:rsid w:val="00247862"/>
    <w:rPr>
      <w:b/>
      <w:color w:val="411D0E"/>
      <w:sz w:val="28"/>
    </w:rPr>
  </w:style>
  <w:style w:type="paragraph" w:customStyle="1" w:styleId="SUBHEAD01">
    <w:name w:val="SUBHEAD 01"/>
    <w:basedOn w:val="Normal"/>
    <w:link w:val="SUBHEAD01Char"/>
    <w:qFormat/>
    <w:rsid w:val="00247862"/>
    <w:pPr>
      <w:spacing w:before="480"/>
      <w:jc w:val="center"/>
    </w:pPr>
    <w:rPr>
      <w:b/>
      <w:color w:val="411D0E"/>
    </w:rPr>
  </w:style>
  <w:style w:type="character" w:customStyle="1" w:styleId="quotehere01Char">
    <w:name w:val="quote here 01 Char"/>
    <w:basedOn w:val="DefaultParagraphFont"/>
    <w:link w:val="quotehere01"/>
    <w:rsid w:val="00247862"/>
    <w:rPr>
      <w:b/>
      <w:i/>
      <w:color w:val="411D0E"/>
      <w:sz w:val="26"/>
    </w:rPr>
  </w:style>
  <w:style w:type="paragraph" w:customStyle="1" w:styleId="SUBHEAD02">
    <w:name w:val="SUBHEAD 02"/>
    <w:basedOn w:val="Heading1"/>
    <w:link w:val="SUBHEAD02Char"/>
    <w:qFormat/>
    <w:rsid w:val="00247862"/>
  </w:style>
  <w:style w:type="character" w:customStyle="1" w:styleId="SUBHEAD01Char">
    <w:name w:val="SUBHEAD 01 Char"/>
    <w:basedOn w:val="DefaultParagraphFont"/>
    <w:link w:val="SUBHEAD01"/>
    <w:rsid w:val="00247862"/>
    <w:rPr>
      <w:b/>
      <w:color w:val="411D0E"/>
      <w:sz w:val="24"/>
    </w:rPr>
  </w:style>
  <w:style w:type="paragraph" w:customStyle="1" w:styleId="BodyText01">
    <w:name w:val="Body Text 01"/>
    <w:basedOn w:val="Normal"/>
    <w:link w:val="BodyText01Char"/>
    <w:qFormat/>
    <w:rsid w:val="00247862"/>
    <w:pPr>
      <w:jc w:val="both"/>
    </w:pPr>
    <w:rPr>
      <w:color w:val="411D0E"/>
      <w:sz w:val="20"/>
    </w:rPr>
  </w:style>
  <w:style w:type="character" w:customStyle="1" w:styleId="Heading1Char">
    <w:name w:val="Heading 1 Char"/>
    <w:basedOn w:val="DefaultParagraphFont"/>
    <w:link w:val="Heading1"/>
    <w:rsid w:val="00247862"/>
    <w:rPr>
      <w:b/>
      <w:color w:val="411D0E"/>
      <w:sz w:val="24"/>
    </w:rPr>
  </w:style>
  <w:style w:type="character" w:customStyle="1" w:styleId="SUBHEAD02Char">
    <w:name w:val="SUBHEAD 02 Char"/>
    <w:basedOn w:val="Heading1Char"/>
    <w:link w:val="SUBHEAD02"/>
    <w:rsid w:val="00247862"/>
    <w:rPr>
      <w:b/>
      <w:color w:val="411D0E"/>
      <w:sz w:val="24"/>
    </w:rPr>
  </w:style>
  <w:style w:type="paragraph" w:customStyle="1" w:styleId="PlaceLogoHere">
    <w:name w:val="Place Logo Here"/>
    <w:basedOn w:val="Normal"/>
    <w:link w:val="PlaceLogoHereChar"/>
    <w:qFormat/>
    <w:rsid w:val="00247862"/>
    <w:pPr>
      <w:jc w:val="center"/>
    </w:pPr>
    <w:rPr>
      <w:b/>
      <w:color w:val="411D0E"/>
    </w:rPr>
  </w:style>
  <w:style w:type="character" w:customStyle="1" w:styleId="BodyText01Char">
    <w:name w:val="Body Text 01 Char"/>
    <w:basedOn w:val="DefaultParagraphFont"/>
    <w:link w:val="BodyText01"/>
    <w:rsid w:val="00247862"/>
    <w:rPr>
      <w:color w:val="411D0E"/>
    </w:rPr>
  </w:style>
  <w:style w:type="paragraph" w:customStyle="1" w:styleId="PhFax">
    <w:name w:val="Ph/Fax"/>
    <w:basedOn w:val="Normal"/>
    <w:link w:val="PhFaxChar"/>
    <w:qFormat/>
    <w:rsid w:val="00247862"/>
    <w:pPr>
      <w:jc w:val="center"/>
    </w:pPr>
    <w:rPr>
      <w:i/>
      <w:color w:val="411D0E"/>
      <w:sz w:val="22"/>
    </w:rPr>
  </w:style>
  <w:style w:type="character" w:customStyle="1" w:styleId="PlaceLogoHereChar">
    <w:name w:val="Place Logo Here Char"/>
    <w:basedOn w:val="DefaultParagraphFont"/>
    <w:link w:val="PlaceLogoHere"/>
    <w:rsid w:val="00247862"/>
    <w:rPr>
      <w:b/>
      <w:color w:val="411D0E"/>
      <w:sz w:val="24"/>
    </w:rPr>
  </w:style>
  <w:style w:type="paragraph" w:customStyle="1" w:styleId="Address01">
    <w:name w:val="Address 01"/>
    <w:basedOn w:val="Normal"/>
    <w:link w:val="Address01Char"/>
    <w:qFormat/>
    <w:rsid w:val="00247862"/>
    <w:pPr>
      <w:jc w:val="center"/>
    </w:pPr>
    <w:rPr>
      <w:color w:val="411D0E"/>
      <w:sz w:val="22"/>
    </w:rPr>
  </w:style>
  <w:style w:type="character" w:customStyle="1" w:styleId="PhFaxChar">
    <w:name w:val="Ph/Fax Char"/>
    <w:basedOn w:val="DefaultParagraphFont"/>
    <w:link w:val="PhFax"/>
    <w:rsid w:val="00247862"/>
    <w:rPr>
      <w:i/>
      <w:color w:val="411D0E"/>
      <w:sz w:val="22"/>
    </w:rPr>
  </w:style>
  <w:style w:type="paragraph" w:customStyle="1" w:styleId="Headline02">
    <w:name w:val="Headline 02"/>
    <w:basedOn w:val="Normal"/>
    <w:link w:val="Headline02Char"/>
    <w:qFormat/>
    <w:rsid w:val="00247862"/>
    <w:pPr>
      <w:jc w:val="center"/>
    </w:pPr>
    <w:rPr>
      <w:b/>
      <w:color w:val="411D0E"/>
      <w:sz w:val="32"/>
    </w:rPr>
  </w:style>
  <w:style w:type="character" w:customStyle="1" w:styleId="Address01Char">
    <w:name w:val="Address 01 Char"/>
    <w:basedOn w:val="DefaultParagraphFont"/>
    <w:link w:val="Address01"/>
    <w:rsid w:val="00247862"/>
    <w:rPr>
      <w:color w:val="411D0E"/>
      <w:sz w:val="22"/>
    </w:rPr>
  </w:style>
  <w:style w:type="paragraph" w:customStyle="1" w:styleId="BodyText02">
    <w:name w:val="Body Text 02"/>
    <w:basedOn w:val="Normal"/>
    <w:link w:val="BodyText02Char"/>
    <w:qFormat/>
    <w:rsid w:val="00247862"/>
    <w:rPr>
      <w:color w:val="411D0E"/>
      <w:sz w:val="20"/>
    </w:rPr>
  </w:style>
  <w:style w:type="character" w:customStyle="1" w:styleId="Headline02Char">
    <w:name w:val="Headline 02 Char"/>
    <w:basedOn w:val="DefaultParagraphFont"/>
    <w:link w:val="Headline02"/>
    <w:rsid w:val="00247862"/>
    <w:rPr>
      <w:b/>
      <w:color w:val="411D0E"/>
      <w:sz w:val="32"/>
    </w:rPr>
  </w:style>
  <w:style w:type="paragraph" w:customStyle="1" w:styleId="BulletPoints01">
    <w:name w:val="Bullet Points 01"/>
    <w:basedOn w:val="Normal"/>
    <w:link w:val="BulletPoints01Char"/>
    <w:qFormat/>
    <w:rsid w:val="00247862"/>
    <w:pPr>
      <w:numPr>
        <w:numId w:val="1"/>
      </w:numPr>
    </w:pPr>
    <w:rPr>
      <w:color w:val="411D0E"/>
    </w:rPr>
  </w:style>
  <w:style w:type="character" w:customStyle="1" w:styleId="BodyText02Char">
    <w:name w:val="Body Text 02 Char"/>
    <w:basedOn w:val="DefaultParagraphFont"/>
    <w:link w:val="BodyText02"/>
    <w:rsid w:val="00247862"/>
    <w:rPr>
      <w:color w:val="411D0E"/>
    </w:rPr>
  </w:style>
  <w:style w:type="paragraph" w:customStyle="1" w:styleId="tagline01">
    <w:name w:val="tag line 01"/>
    <w:basedOn w:val="Normal"/>
    <w:link w:val="tagline01Char"/>
    <w:qFormat/>
    <w:rsid w:val="00247862"/>
    <w:pPr>
      <w:spacing w:line="360" w:lineRule="auto"/>
      <w:jc w:val="right"/>
    </w:pPr>
    <w:rPr>
      <w:b/>
      <w:i/>
      <w:color w:val="87B1A1"/>
    </w:rPr>
  </w:style>
  <w:style w:type="character" w:customStyle="1" w:styleId="BulletPoints01Char">
    <w:name w:val="Bullet Points 01 Char"/>
    <w:basedOn w:val="DefaultParagraphFont"/>
    <w:link w:val="BulletPoints01"/>
    <w:rsid w:val="00247862"/>
    <w:rPr>
      <w:color w:val="411D0E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BFE"/>
    <w:rPr>
      <w:rFonts w:ascii="Tahoma" w:hAnsi="Tahoma" w:cs="Tahoma"/>
      <w:sz w:val="16"/>
      <w:szCs w:val="16"/>
    </w:rPr>
  </w:style>
  <w:style w:type="character" w:customStyle="1" w:styleId="tagline01Char">
    <w:name w:val="tag line 01 Char"/>
    <w:basedOn w:val="DefaultParagraphFont"/>
    <w:link w:val="tagline01"/>
    <w:rsid w:val="00247862"/>
    <w:rPr>
      <w:b/>
      <w:i/>
      <w:color w:val="87B1A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B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55D6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7855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7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4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7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8088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single" w:sz="6" w:space="8" w:color="000000"/>
                                    <w:left w:val="single" w:sz="6" w:space="31" w:color="000000"/>
                                    <w:bottom w:val="single" w:sz="6" w:space="8" w:color="000000"/>
                                    <w:right w:val="single" w:sz="6" w:space="31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0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HP_Trendy_brochure_TP1037952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HP_Trendy_brochure_TP10379526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2015-04-18T17:19:00Z</dcterms:created>
  <dcterms:modified xsi:type="dcterms:W3CDTF">2015-04-18T17:19:00Z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TC103795269990</vt:lpwstr>
  </property>
</Properties>
</file>